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BD" w:rsidRPr="00830DFA" w:rsidRDefault="005C0E28">
      <w:pPr>
        <w:rPr>
          <w:lang w:val="es-ES_tradnl"/>
        </w:rPr>
      </w:pPr>
      <w:r w:rsidRPr="005C0E28">
        <w:rPr>
          <w:lang w:eastAsia="fr-FR"/>
        </w:rPr>
        <w:pict>
          <v:rect id="Rectangle 3" o:spid="_x0000_s1026" style="position:absolute;margin-left:45.35pt;margin-top:-57.05pt;width:257.05pt;height:115.9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" strokecolor="white">
            <v:textbox style="mso-next-textbox:#Rectangle 3">
              <w:txbxContent>
                <w:p w:rsidR="00F81648" w:rsidRPr="00F81648" w:rsidRDefault="00CC29B4" w:rsidP="000023BD">
                  <w:pPr>
                    <w:rPr>
                      <w:b/>
                      <w:sz w:val="32"/>
                    </w:rPr>
                  </w:pPr>
                  <w:r w:rsidRPr="00F81648">
                    <w:rPr>
                      <w:b/>
                      <w:sz w:val="32"/>
                    </w:rPr>
                    <w:t>Achats</w:t>
                  </w:r>
                  <w:r w:rsidR="00F33BF7" w:rsidRPr="00F81648">
                    <w:rPr>
                      <w:b/>
                      <w:sz w:val="32"/>
                    </w:rPr>
                    <w:t xml:space="preserve"> &amp; </w:t>
                  </w:r>
                </w:p>
                <w:p w:rsidR="000023BD" w:rsidRPr="00F81648" w:rsidRDefault="00F33BF7" w:rsidP="000023BD">
                  <w:pPr>
                    <w:rPr>
                      <w:b/>
                      <w:sz w:val="32"/>
                    </w:rPr>
                  </w:pPr>
                  <w:r w:rsidRPr="00F81648">
                    <w:rPr>
                      <w:b/>
                      <w:sz w:val="32"/>
                    </w:rPr>
                    <w:t>Approvisionnements</w:t>
                  </w:r>
                </w:p>
                <w:p w:rsidR="009E01CC" w:rsidRDefault="009E01CC" w:rsidP="000023B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Secteurs : Agroalimentaire</w:t>
                  </w:r>
                </w:p>
                <w:p w:rsidR="001B523E" w:rsidRPr="00921922" w:rsidRDefault="0080081F" w:rsidP="000023B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ANGLAIS &amp; ESPAGNOL</w:t>
                  </w:r>
                </w:p>
                <w:p w:rsidR="000E3AE8" w:rsidRPr="00E66A7E" w:rsidRDefault="00B36C3A" w:rsidP="000023BD">
                  <w:pPr>
                    <w:rPr>
                      <w:b/>
                      <w:sz w:val="24"/>
                    </w:rPr>
                  </w:pPr>
                  <w:r w:rsidRPr="00E66A7E">
                    <w:rPr>
                      <w:b/>
                      <w:sz w:val="24"/>
                    </w:rPr>
                    <w:t>Disponibilité </w:t>
                  </w:r>
                  <w:r w:rsidR="001B523E" w:rsidRPr="00E66A7E">
                    <w:rPr>
                      <w:b/>
                      <w:sz w:val="24"/>
                    </w:rPr>
                    <w:t>immédiate</w:t>
                  </w:r>
                  <w:r w:rsidRPr="00E66A7E">
                    <w:rPr>
                      <w:b/>
                      <w:sz w:val="24"/>
                    </w:rPr>
                    <w:t xml:space="preserve"> </w:t>
                  </w:r>
                </w:p>
                <w:p w:rsidR="00B5336A" w:rsidRPr="000E3AE8" w:rsidRDefault="00B5336A" w:rsidP="000023BD">
                  <w:r>
                    <w:rPr>
                      <w:sz w:val="24"/>
                    </w:rPr>
                    <w:t>Mobilité France &amp; International</w:t>
                  </w:r>
                </w:p>
              </w:txbxContent>
            </v:textbox>
          </v:rect>
        </w:pict>
      </w:r>
      <w:r w:rsidR="003D2D05" w:rsidRPr="003D2D05">
        <w:rPr>
          <w:lang w:val="es-PY" w:eastAsia="es-PY"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-593666</wp:posOffset>
            </wp:positionH>
            <wp:positionV relativeFrom="paragraph">
              <wp:posOffset>-687144</wp:posOffset>
            </wp:positionV>
            <wp:extent cx="908360" cy="1360968"/>
            <wp:effectExtent l="19050" t="0" r="6040" b="0"/>
            <wp:wrapNone/>
            <wp:docPr id="2" name="Image 0" descr="CV_HauteRes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V_HauteReso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60" cy="1360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s-PY" w:eastAsia="es-PY"/>
        </w:rPr>
        <w:pict>
          <v:rect id="_x0000_s1039" style="position:absolute;margin-left:296.45pt;margin-top:-57.05pt;width:211.7pt;height:126.85pt;z-index:251674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" strokecolor="white">
            <v:textbox style="mso-next-textbox:#_x0000_s1039">
              <w:txbxContent>
                <w:p w:rsidR="00210994" w:rsidRPr="00067AA3" w:rsidRDefault="00210994" w:rsidP="00F81648">
                  <w:pPr>
                    <w:jc w:val="right"/>
                    <w:rPr>
                      <w:b/>
                      <w:sz w:val="24"/>
                    </w:rPr>
                  </w:pPr>
                  <w:r w:rsidRPr="00067AA3">
                    <w:rPr>
                      <w:b/>
                      <w:sz w:val="24"/>
                    </w:rPr>
                    <w:t>Mariane CLEMENT</w:t>
                  </w:r>
                </w:p>
                <w:p w:rsidR="00210994" w:rsidRPr="00210994" w:rsidRDefault="00B92F68" w:rsidP="00B92F68">
                  <w:pPr>
                    <w:ind w:left="2124" w:firstLine="708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F</w:t>
                  </w:r>
                  <w:r w:rsidR="00210994" w:rsidRPr="00210994">
                    <w:rPr>
                      <w:sz w:val="24"/>
                    </w:rPr>
                    <w:t>rançaise</w:t>
                  </w:r>
                </w:p>
                <w:p w:rsidR="00210994" w:rsidRPr="00210994" w:rsidRDefault="00CA729E" w:rsidP="00F81648">
                  <w:pPr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Permis de conduire </w:t>
                  </w:r>
                  <w:r w:rsidR="00210994">
                    <w:rPr>
                      <w:sz w:val="24"/>
                    </w:rPr>
                    <w:t>international</w:t>
                  </w:r>
                  <w:r w:rsidR="005062A4">
                    <w:rPr>
                      <w:sz w:val="24"/>
                    </w:rPr>
                    <w:t xml:space="preserve"> (B)</w:t>
                  </w:r>
                </w:p>
                <w:p w:rsidR="00210994" w:rsidRDefault="00210994" w:rsidP="00F81648">
                  <w:pPr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+33 6 69 74 82 29</w:t>
                  </w:r>
                  <w:r w:rsidRPr="00067AA3">
                    <w:rPr>
                      <w:sz w:val="24"/>
                    </w:rPr>
                    <w:t xml:space="preserve"> </w:t>
                  </w:r>
                  <w:hyperlink r:id="rId9" w:history="1">
                    <w:r w:rsidR="00D40FEA" w:rsidRPr="00AD6A75">
                      <w:rPr>
                        <w:rStyle w:val="Lienhypertexte"/>
                        <w:sz w:val="24"/>
                      </w:rPr>
                      <w:t>mariane.clement@laposte.net</w:t>
                    </w:r>
                  </w:hyperlink>
                </w:p>
                <w:p w:rsidR="00D40FEA" w:rsidRPr="000E3AE8" w:rsidRDefault="005C0E28" w:rsidP="00F81648">
                  <w:pPr>
                    <w:spacing w:line="240" w:lineRule="auto"/>
                    <w:jc w:val="right"/>
                  </w:pPr>
                  <w:hyperlink r:id="rId10" w:history="1">
                    <w:r w:rsidR="00D40FEA" w:rsidRPr="000E3AE8">
                      <w:rPr>
                        <w:rStyle w:val="Lienhypertexte"/>
                      </w:rPr>
                      <w:t>https://fr.linkedin.com/in/marianeclement</w:t>
                    </w:r>
                  </w:hyperlink>
                </w:p>
                <w:p w:rsidR="00D40FEA" w:rsidRPr="00067AA3" w:rsidRDefault="00D40FEA" w:rsidP="00210994">
                  <w:pPr>
                    <w:rPr>
                      <w:sz w:val="24"/>
                    </w:rPr>
                  </w:pPr>
                </w:p>
              </w:txbxContent>
            </v:textbox>
          </v:rect>
        </w:pict>
      </w:r>
    </w:p>
    <w:p w:rsidR="000023BD" w:rsidRPr="00830DFA" w:rsidRDefault="000023BD" w:rsidP="000023BD">
      <w:pPr>
        <w:rPr>
          <w:lang w:val="es-ES_tradnl"/>
        </w:rPr>
      </w:pPr>
    </w:p>
    <w:p w:rsidR="001007C5" w:rsidRPr="00830DFA" w:rsidRDefault="001007C5" w:rsidP="000023BD">
      <w:pPr>
        <w:rPr>
          <w:lang w:val="es-ES_tradnl"/>
        </w:rPr>
      </w:pPr>
    </w:p>
    <w:p w:rsidR="000023BD" w:rsidRPr="00830DFA" w:rsidRDefault="000023BD" w:rsidP="001007C5">
      <w:pPr>
        <w:ind w:left="3540" w:firstLine="708"/>
        <w:rPr>
          <w:lang w:val="es-ES_tradnl"/>
        </w:rPr>
      </w:pPr>
    </w:p>
    <w:p w:rsidR="000023BD" w:rsidRPr="00830DFA" w:rsidRDefault="005C0E28" w:rsidP="000023BD">
      <w:pPr>
        <w:rPr>
          <w:lang w:val="es-ES_tradnl"/>
        </w:rPr>
      </w:pPr>
      <w:r w:rsidRPr="005C0E28">
        <w:rPr>
          <w:lang w:eastAsia="fr-FR"/>
        </w:rPr>
        <w:pict>
          <v:rect id="Rectangle 11" o:spid="_x0000_s1028" style="position:absolute;margin-left:196.15pt;margin-top:2.2pt;width:312pt;height:24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" strokecolor="white">
            <v:textbox>
              <w:txbxContent>
                <w:p w:rsidR="00D57B27" w:rsidRPr="004435B9" w:rsidRDefault="0021760E" w:rsidP="00D57B27">
                  <w:pPr>
                    <w:jc w:val="both"/>
                    <w:rPr>
                      <w:b/>
                      <w:color w:val="0070C0"/>
                      <w:sz w:val="28"/>
                      <w:lang w:val="en-US"/>
                    </w:rPr>
                  </w:pPr>
                  <w:r>
                    <w:rPr>
                      <w:b/>
                      <w:color w:val="0070C0"/>
                      <w:sz w:val="28"/>
                      <w:lang w:val="en-US"/>
                    </w:rPr>
                    <w:t>EX</w:t>
                  </w:r>
                  <w:r w:rsidR="00D57B27">
                    <w:rPr>
                      <w:b/>
                      <w:color w:val="0070C0"/>
                      <w:sz w:val="28"/>
                      <w:lang w:val="en-US"/>
                    </w:rPr>
                    <w:t>P</w:t>
                  </w:r>
                  <w:r w:rsidR="00F13925">
                    <w:rPr>
                      <w:b/>
                      <w:color w:val="0070C0"/>
                      <w:sz w:val="28"/>
                      <w:lang w:val="en-US"/>
                    </w:rPr>
                    <w:t>É</w:t>
                  </w:r>
                  <w:r w:rsidR="00D57B27">
                    <w:rPr>
                      <w:b/>
                      <w:color w:val="0070C0"/>
                      <w:sz w:val="28"/>
                      <w:lang w:val="en-US"/>
                    </w:rPr>
                    <w:t xml:space="preserve">RIENCES </w:t>
                  </w:r>
                </w:p>
                <w:p w:rsidR="00D57B27" w:rsidRPr="0099584F" w:rsidRDefault="00D57B27" w:rsidP="00D57B27">
                  <w:pPr>
                    <w:jc w:val="both"/>
                  </w:pPr>
                </w:p>
                <w:p w:rsidR="00D57B27" w:rsidRDefault="00D57B27" w:rsidP="00D57B27">
                  <w:pPr>
                    <w:jc w:val="both"/>
                  </w:pPr>
                  <w:r w:rsidRPr="0099584F">
                    <w:tab/>
                  </w:r>
                </w:p>
                <w:p w:rsidR="00D57B27" w:rsidRDefault="00D57B27" w:rsidP="00D57B27">
                  <w:pPr>
                    <w:jc w:val="both"/>
                  </w:pPr>
                </w:p>
                <w:p w:rsidR="00D57B27" w:rsidRDefault="00D57B27" w:rsidP="00D57B27">
                  <w:pPr>
                    <w:jc w:val="both"/>
                  </w:pPr>
                </w:p>
                <w:p w:rsidR="00D57B27" w:rsidRDefault="00D57B27" w:rsidP="00D57B27">
                  <w:pPr>
                    <w:jc w:val="both"/>
                  </w:pPr>
                </w:p>
                <w:p w:rsidR="00D57B27" w:rsidRDefault="00D57B27" w:rsidP="00D57B27">
                  <w:pPr>
                    <w:jc w:val="both"/>
                  </w:pPr>
                </w:p>
                <w:p w:rsidR="00D57B27" w:rsidRDefault="00D57B27" w:rsidP="00D57B27">
                  <w:pPr>
                    <w:jc w:val="both"/>
                  </w:pPr>
                </w:p>
                <w:p w:rsidR="00D57B27" w:rsidRPr="0099584F" w:rsidRDefault="00D57B27" w:rsidP="00D57B27">
                  <w:pPr>
                    <w:jc w:val="both"/>
                    <w:rPr>
                      <w:b/>
                      <w:i/>
                    </w:rPr>
                  </w:pPr>
                  <w:r w:rsidRPr="0099584F">
                    <w:tab/>
                  </w:r>
                </w:p>
                <w:p w:rsidR="00D57B27" w:rsidRDefault="00D57B27" w:rsidP="00D57B27">
                  <w:pPr>
                    <w:jc w:val="both"/>
                    <w:rPr>
                      <w:b/>
                      <w:i/>
                    </w:rPr>
                  </w:pPr>
                </w:p>
                <w:p w:rsidR="00D57B27" w:rsidRDefault="00D57B27" w:rsidP="00D57B27">
                  <w:pPr>
                    <w:jc w:val="both"/>
                    <w:rPr>
                      <w:b/>
                    </w:rPr>
                  </w:pPr>
                </w:p>
              </w:txbxContent>
            </v:textbox>
          </v:rect>
        </w:pict>
      </w:r>
      <w:r w:rsidRPr="005C0E28">
        <w:rPr>
          <w:lang w:eastAsia="fr-FR"/>
        </w:rPr>
        <w:pict>
          <v:rect id="Rectangle 9" o:spid="_x0000_s1027" style="position:absolute;margin-left:-54.85pt;margin-top:2.2pt;width:245.25pt;height:24.7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" strokecolor="white">
            <v:textbox>
              <w:txbxContent>
                <w:p w:rsidR="002863F9" w:rsidRPr="004435B9" w:rsidRDefault="002863F9" w:rsidP="002863F9">
                  <w:pPr>
                    <w:jc w:val="both"/>
                    <w:rPr>
                      <w:b/>
                      <w:color w:val="0070C0"/>
                      <w:sz w:val="28"/>
                      <w:lang w:val="en-US"/>
                    </w:rPr>
                  </w:pPr>
                  <w:r w:rsidRPr="004435B9">
                    <w:rPr>
                      <w:b/>
                      <w:color w:val="0070C0"/>
                      <w:sz w:val="28"/>
                      <w:lang w:val="en-US"/>
                    </w:rPr>
                    <w:t>FORMATION</w:t>
                  </w:r>
                </w:p>
                <w:p w:rsidR="002863F9" w:rsidRPr="0099584F" w:rsidRDefault="002863F9" w:rsidP="002863F9">
                  <w:pPr>
                    <w:jc w:val="both"/>
                  </w:pPr>
                </w:p>
                <w:p w:rsidR="002863F9" w:rsidRDefault="002863F9" w:rsidP="002863F9">
                  <w:pPr>
                    <w:jc w:val="both"/>
                  </w:pPr>
                  <w:r w:rsidRPr="0099584F">
                    <w:tab/>
                  </w:r>
                </w:p>
                <w:p w:rsidR="002863F9" w:rsidRDefault="002863F9" w:rsidP="002863F9">
                  <w:pPr>
                    <w:jc w:val="both"/>
                  </w:pPr>
                </w:p>
                <w:p w:rsidR="002863F9" w:rsidRDefault="002863F9" w:rsidP="002863F9">
                  <w:pPr>
                    <w:jc w:val="both"/>
                  </w:pPr>
                </w:p>
                <w:p w:rsidR="002863F9" w:rsidRDefault="002863F9" w:rsidP="002863F9">
                  <w:pPr>
                    <w:jc w:val="both"/>
                  </w:pPr>
                </w:p>
                <w:p w:rsidR="002863F9" w:rsidRDefault="002863F9" w:rsidP="002863F9">
                  <w:pPr>
                    <w:jc w:val="both"/>
                  </w:pPr>
                </w:p>
                <w:p w:rsidR="002863F9" w:rsidRDefault="002863F9" w:rsidP="002863F9">
                  <w:pPr>
                    <w:jc w:val="both"/>
                  </w:pPr>
                </w:p>
                <w:p w:rsidR="002863F9" w:rsidRPr="0099584F" w:rsidRDefault="002863F9" w:rsidP="002863F9">
                  <w:pPr>
                    <w:jc w:val="both"/>
                    <w:rPr>
                      <w:b/>
                      <w:i/>
                    </w:rPr>
                  </w:pPr>
                  <w:r w:rsidRPr="0099584F">
                    <w:tab/>
                  </w:r>
                </w:p>
                <w:p w:rsidR="002863F9" w:rsidRDefault="002863F9" w:rsidP="002863F9">
                  <w:pPr>
                    <w:jc w:val="both"/>
                    <w:rPr>
                      <w:b/>
                      <w:i/>
                    </w:rPr>
                  </w:pPr>
                </w:p>
                <w:p w:rsidR="002863F9" w:rsidRDefault="002863F9" w:rsidP="002863F9">
                  <w:pPr>
                    <w:jc w:val="both"/>
                    <w:rPr>
                      <w:b/>
                    </w:rPr>
                  </w:pPr>
                </w:p>
              </w:txbxContent>
            </v:textbox>
          </v:rect>
        </w:pict>
      </w:r>
    </w:p>
    <w:p w:rsidR="002863F9" w:rsidRPr="00830DFA" w:rsidRDefault="002F02A7" w:rsidP="002F02A7">
      <w:pPr>
        <w:tabs>
          <w:tab w:val="left" w:pos="1875"/>
          <w:tab w:val="center" w:pos="4536"/>
        </w:tabs>
        <w:rPr>
          <w:lang w:val="es-ES_tradnl"/>
        </w:rPr>
      </w:pPr>
      <w:r w:rsidRPr="00830DFA">
        <w:rPr>
          <w:lang w:val="es-ES_tradnl"/>
        </w:rPr>
        <w:tab/>
      </w:r>
      <w:r w:rsidRPr="00830DFA">
        <w:rPr>
          <w:lang w:val="es-ES_tradnl"/>
        </w:rPr>
        <w:tab/>
      </w:r>
    </w:p>
    <w:p w:rsidR="002863F9" w:rsidRPr="00830DFA" w:rsidRDefault="005C0E28" w:rsidP="002863F9">
      <w:pPr>
        <w:rPr>
          <w:lang w:val="es-ES_tradnl"/>
        </w:rPr>
      </w:pPr>
      <w:r w:rsidRPr="005C0E28">
        <w:rPr>
          <w:lang w:eastAsia="fr-FR"/>
        </w:rPr>
        <w:pict>
          <v:rect id="Rectangle 8" o:spid="_x0000_s1029" style="position:absolute;margin-left:-54.85pt;margin-top:1.05pt;width:245.25pt;height:279.1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" strokecolor="#92cddc">
            <v:textbox>
              <w:txbxContent>
                <w:p w:rsidR="008F3488" w:rsidRDefault="008F3488" w:rsidP="006058ED">
                  <w:pPr>
                    <w:rPr>
                      <w:b/>
                      <w:color w:val="0070C0"/>
                      <w:sz w:val="24"/>
                      <w:lang w:val="en-US"/>
                    </w:rPr>
                  </w:pPr>
                </w:p>
                <w:p w:rsidR="00670ACE" w:rsidRDefault="006058ED" w:rsidP="006058ED">
                  <w:pPr>
                    <w:rPr>
                      <w:b/>
                      <w:color w:val="0070C0"/>
                      <w:sz w:val="28"/>
                      <w:lang w:val="en-US"/>
                    </w:rPr>
                  </w:pPr>
                  <w:r w:rsidRPr="008F3488">
                    <w:rPr>
                      <w:b/>
                      <w:color w:val="0070C0"/>
                      <w:sz w:val="28"/>
                      <w:lang w:val="en-US"/>
                    </w:rPr>
                    <w:t>Double Diplôme</w:t>
                  </w:r>
                </w:p>
                <w:p w:rsidR="006058ED" w:rsidRPr="001C747C" w:rsidRDefault="006058ED" w:rsidP="006058ED">
                  <w:pPr>
                    <w:rPr>
                      <w:b/>
                      <w:color w:val="0070C0"/>
                      <w:sz w:val="24"/>
                      <w:lang w:val="en-US"/>
                    </w:rPr>
                  </w:pPr>
                  <w:r w:rsidRPr="008F3488">
                    <w:rPr>
                      <w:b/>
                      <w:color w:val="0070C0"/>
                      <w:sz w:val="28"/>
                      <w:lang w:val="en-US"/>
                    </w:rPr>
                    <w:t xml:space="preserve"> </w:t>
                  </w:r>
                  <w:r w:rsidR="00670ACE">
                    <w:rPr>
                      <w:b/>
                      <w:color w:val="0070C0"/>
                      <w:sz w:val="28"/>
                      <w:lang w:val="en-US"/>
                    </w:rPr>
                    <w:t xml:space="preserve">Supply Chain </w:t>
                  </w:r>
                  <w:r w:rsidRPr="008F3488">
                    <w:rPr>
                      <w:b/>
                      <w:color w:val="0070C0"/>
                      <w:sz w:val="28"/>
                      <w:lang w:val="en-US"/>
                    </w:rPr>
                    <w:t>/Philosophie</w:t>
                  </w:r>
                </w:p>
                <w:p w:rsidR="006058ED" w:rsidRDefault="006058ED" w:rsidP="006058ED">
                  <w:pPr>
                    <w:rPr>
                      <w:lang w:val="en-US"/>
                    </w:rPr>
                  </w:pPr>
                </w:p>
                <w:p w:rsidR="005B7EAF" w:rsidRPr="00EF18C4" w:rsidRDefault="006058ED" w:rsidP="002863F9">
                  <w:pPr>
                    <w:rPr>
                      <w:b/>
                      <w:lang w:val="en-US"/>
                    </w:rPr>
                  </w:pPr>
                  <w:r w:rsidRPr="00EF18C4">
                    <w:rPr>
                      <w:b/>
                      <w:lang w:val="en-US"/>
                    </w:rPr>
                    <w:t>2012-2016</w:t>
                  </w:r>
                  <w:r w:rsidR="00B9445F" w:rsidRPr="00EF18C4">
                    <w:rPr>
                      <w:b/>
                      <w:lang w:val="en-US"/>
                    </w:rPr>
                    <w:t xml:space="preserve">  </w:t>
                  </w:r>
                  <w:r w:rsidR="005B7EAF" w:rsidRPr="00EF18C4">
                    <w:rPr>
                      <w:b/>
                      <w:lang w:val="en-ZA"/>
                    </w:rPr>
                    <w:t>Master Supply Chain Management</w:t>
                  </w:r>
                </w:p>
                <w:p w:rsidR="00040EB2" w:rsidRPr="008F3488" w:rsidRDefault="002F02A7" w:rsidP="00040EB2">
                  <w:pPr>
                    <w:ind w:left="1098"/>
                    <w:rPr>
                      <w:lang w:val="en-US"/>
                    </w:rPr>
                  </w:pPr>
                  <w:r w:rsidRPr="00040EB2">
                    <w:rPr>
                      <w:lang w:val="en-ZA"/>
                    </w:rPr>
                    <w:t>NEOMA BUSINESS SCHOOL</w:t>
                  </w:r>
                  <w:r w:rsidR="00B9445F" w:rsidRPr="00040EB2">
                    <w:rPr>
                      <w:lang w:val="en-ZA"/>
                    </w:rPr>
                    <w:t xml:space="preserve"> </w:t>
                  </w:r>
                  <w:r w:rsidR="001C747C" w:rsidRPr="00040EB2">
                    <w:rPr>
                      <w:lang w:val="en-ZA"/>
                    </w:rPr>
                    <w:t>(Reims</w:t>
                  </w:r>
                  <w:r w:rsidR="00040EB2" w:rsidRPr="00040EB2">
                    <w:rPr>
                      <w:lang w:val="en-ZA"/>
                    </w:rPr>
                    <w:t xml:space="preserve">) </w:t>
                  </w:r>
                  <w:r w:rsidR="001F0B35">
                    <w:rPr>
                      <w:lang w:val="en-ZA"/>
                    </w:rPr>
                    <w:t xml:space="preserve">     </w:t>
                  </w:r>
                  <w:r w:rsidR="00040EB2" w:rsidRPr="00040EB2">
                    <w:rPr>
                      <w:i/>
                      <w:lang w:val="en-ZA"/>
                    </w:rPr>
                    <w:t xml:space="preserve">Opérations, </w:t>
                  </w:r>
                  <w:r w:rsidR="001F0B35">
                    <w:rPr>
                      <w:i/>
                      <w:lang w:val="en-ZA"/>
                    </w:rPr>
                    <w:t>Supply chain,</w:t>
                  </w:r>
                  <w:r w:rsidR="00040EB2" w:rsidRPr="00040EB2">
                    <w:rPr>
                      <w:i/>
                      <w:lang w:val="en-ZA"/>
                    </w:rPr>
                    <w:t xml:space="preserve"> </w:t>
                  </w:r>
                  <w:r w:rsidR="00040EB2" w:rsidRPr="008F3488">
                    <w:rPr>
                      <w:i/>
                      <w:lang w:val="en-US"/>
                    </w:rPr>
                    <w:t>Qualité, Transport International</w:t>
                  </w:r>
                  <w:r w:rsidR="00040EB2" w:rsidRPr="008F3488">
                    <w:rPr>
                      <w:lang w:val="en-US"/>
                    </w:rPr>
                    <w:t xml:space="preserve">, </w:t>
                  </w:r>
                  <w:r w:rsidR="00040EB2" w:rsidRPr="008F3488">
                    <w:rPr>
                      <w:i/>
                      <w:lang w:val="en-US"/>
                    </w:rPr>
                    <w:t>Achats</w:t>
                  </w:r>
                </w:p>
                <w:p w:rsidR="00CB2376" w:rsidRPr="008F3488" w:rsidRDefault="00CB2376" w:rsidP="00CB2376">
                  <w:pPr>
                    <w:rPr>
                      <w:b/>
                      <w:lang w:val="en-US"/>
                    </w:rPr>
                  </w:pPr>
                </w:p>
                <w:p w:rsidR="006058ED" w:rsidRPr="008F3488" w:rsidRDefault="006058ED" w:rsidP="005B7EAF">
                  <w:pPr>
                    <w:rPr>
                      <w:lang w:val="en-US"/>
                    </w:rPr>
                  </w:pPr>
                  <w:r w:rsidRPr="008F3488">
                    <w:rPr>
                      <w:b/>
                      <w:lang w:val="en-US"/>
                    </w:rPr>
                    <w:t>2012-</w:t>
                  </w:r>
                  <w:r w:rsidR="00F41C1E" w:rsidRPr="008F3488">
                    <w:rPr>
                      <w:b/>
                      <w:lang w:val="en-US"/>
                    </w:rPr>
                    <w:t xml:space="preserve">2014   </w:t>
                  </w:r>
                  <w:r w:rsidRPr="008F3488">
                    <w:rPr>
                      <w:b/>
                      <w:lang w:val="en-US"/>
                    </w:rPr>
                    <w:t>Licence de  Philosophie</w:t>
                  </w:r>
                  <w:r w:rsidR="00CB2376" w:rsidRPr="008F3488">
                    <w:rPr>
                      <w:b/>
                      <w:lang w:val="en-US"/>
                    </w:rPr>
                    <w:t xml:space="preserve"> </w:t>
                  </w:r>
                </w:p>
                <w:p w:rsidR="005B7EAF" w:rsidRPr="00DE7692" w:rsidRDefault="005B7EAF" w:rsidP="005B7EAF">
                  <w:pPr>
                    <w:ind w:left="708"/>
                  </w:pPr>
                  <w:r w:rsidRPr="008F3488">
                    <w:rPr>
                      <w:lang w:val="en-US"/>
                    </w:rPr>
                    <w:t xml:space="preserve">         </w:t>
                  </w:r>
                  <w:r w:rsidRPr="00DE7692">
                    <w:t>UNIVERSITE DE REIMS (URCA)</w:t>
                  </w:r>
                </w:p>
                <w:p w:rsidR="00CB2376" w:rsidRPr="00DE7692" w:rsidRDefault="00CB2376" w:rsidP="00CC29B4">
                  <w:pPr>
                    <w:rPr>
                      <w:b/>
                      <w:color w:val="0070C0"/>
                    </w:rPr>
                  </w:pPr>
                </w:p>
                <w:p w:rsidR="007417D9" w:rsidRDefault="002863F9" w:rsidP="005B7EAF">
                  <w:pPr>
                    <w:jc w:val="both"/>
                    <w:rPr>
                      <w:b/>
                    </w:rPr>
                  </w:pPr>
                  <w:r w:rsidRPr="0099584F">
                    <w:rPr>
                      <w:b/>
                    </w:rPr>
                    <w:t>2010-2012</w:t>
                  </w:r>
                  <w:r w:rsidR="00B9445F">
                    <w:rPr>
                      <w:b/>
                    </w:rPr>
                    <w:t xml:space="preserve">   </w:t>
                  </w:r>
                  <w:r w:rsidRPr="002863F9">
                    <w:rPr>
                      <w:b/>
                    </w:rPr>
                    <w:t xml:space="preserve">Classe Préparatoire </w:t>
                  </w:r>
                  <w:r w:rsidR="007417D9">
                    <w:rPr>
                      <w:b/>
                    </w:rPr>
                    <w:t xml:space="preserve">ECE </w:t>
                  </w:r>
                </w:p>
                <w:p w:rsidR="005E45F2" w:rsidRPr="007417D9" w:rsidRDefault="00B9445F" w:rsidP="005E45F2">
                  <w:pPr>
                    <w:rPr>
                      <w:b/>
                    </w:rPr>
                  </w:pPr>
                  <w:r>
                    <w:t xml:space="preserve">                        </w:t>
                  </w:r>
                  <w:r w:rsidR="005B7EAF" w:rsidRPr="0099584F">
                    <w:t>LYCEE VIAL</w:t>
                  </w:r>
                </w:p>
                <w:p w:rsidR="00F32417" w:rsidRDefault="00F32417" w:rsidP="005E45F2">
                  <w:pPr>
                    <w:rPr>
                      <w:b/>
                    </w:rPr>
                  </w:pPr>
                </w:p>
                <w:p w:rsidR="007417D9" w:rsidRDefault="002863F9" w:rsidP="00E63446">
                  <w:pPr>
                    <w:rPr>
                      <w:b/>
                    </w:rPr>
                  </w:pPr>
                  <w:r w:rsidRPr="0099584F">
                    <w:rPr>
                      <w:b/>
                    </w:rPr>
                    <w:t xml:space="preserve">2010              </w:t>
                  </w:r>
                  <w:r w:rsidR="00B9445F">
                    <w:rPr>
                      <w:b/>
                    </w:rPr>
                    <w:t xml:space="preserve"> </w:t>
                  </w:r>
                  <w:r w:rsidRPr="0099584F">
                    <w:rPr>
                      <w:b/>
                    </w:rPr>
                    <w:t>Baccalauréat</w:t>
                  </w:r>
                  <w:r w:rsidR="007417D9">
                    <w:rPr>
                      <w:b/>
                    </w:rPr>
                    <w:t>Economique et Social</w:t>
                  </w:r>
                </w:p>
                <w:p w:rsidR="002F02A7" w:rsidRDefault="00E63446" w:rsidP="008F3488">
                  <w:pPr>
                    <w:ind w:left="447" w:firstLine="708"/>
                  </w:pPr>
                  <w:r>
                    <w:t xml:space="preserve"> </w:t>
                  </w:r>
                  <w:r w:rsidRPr="0099584F">
                    <w:t>LYCEE JULES VERNE</w:t>
                  </w:r>
                  <w:r w:rsidR="008F3488">
                    <w:t xml:space="preserve"> - </w:t>
                  </w:r>
                  <w:r w:rsidR="007417D9" w:rsidRPr="0099584F">
                    <w:t>Mention Bien</w:t>
                  </w:r>
                </w:p>
              </w:txbxContent>
            </v:textbox>
          </v:rect>
        </w:pict>
      </w:r>
      <w:r w:rsidRPr="005C0E28">
        <w:rPr>
          <w:lang w:eastAsia="fr-FR"/>
        </w:rPr>
        <w:pict>
          <v:rect id="Rectangle 10" o:spid="_x0000_s1030" style="position:absolute;margin-left:202.15pt;margin-top:1.05pt;width:312pt;height:537.0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" strokecolor="#92cddc">
            <v:textbox inset=",,0">
              <w:txbxContent>
                <w:p w:rsidR="00D57B27" w:rsidRPr="001C747C" w:rsidRDefault="00D57B27" w:rsidP="00D57B27">
                  <w:pPr>
                    <w:rPr>
                      <w:b/>
                      <w:color w:val="0070C0"/>
                      <w:sz w:val="24"/>
                    </w:rPr>
                  </w:pPr>
                  <w:r w:rsidRPr="001C747C">
                    <w:rPr>
                      <w:b/>
                      <w:color w:val="0070C0"/>
                      <w:sz w:val="24"/>
                    </w:rPr>
                    <w:t>Expériences professionnelles</w:t>
                  </w:r>
                </w:p>
                <w:p w:rsidR="002E7CE3" w:rsidRPr="00875CCB" w:rsidRDefault="002E7CE3" w:rsidP="00D57B27">
                  <w:pPr>
                    <w:rPr>
                      <w:b/>
                      <w:color w:val="0070C0"/>
                    </w:rPr>
                  </w:pPr>
                </w:p>
                <w:p w:rsidR="00D51612" w:rsidRDefault="00DA12C7" w:rsidP="00D51612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201</w:t>
                  </w:r>
                  <w:r w:rsidR="00660011">
                    <w:rPr>
                      <w:b/>
                      <w:bCs/>
                      <w:color w:val="000000"/>
                    </w:rPr>
                    <w:t>6</w:t>
                  </w:r>
                  <w:r>
                    <w:rPr>
                      <w:b/>
                      <w:bCs/>
                      <w:color w:val="000000"/>
                    </w:rPr>
                    <w:t xml:space="preserve">     </w:t>
                  </w:r>
                  <w:r w:rsidR="007D7774">
                    <w:rPr>
                      <w:b/>
                      <w:bCs/>
                      <w:color w:val="000000"/>
                    </w:rPr>
                    <w:t xml:space="preserve"> </w:t>
                  </w:r>
                  <w:r w:rsidR="00D51612">
                    <w:rPr>
                      <w:b/>
                      <w:bCs/>
                      <w:color w:val="000000"/>
                    </w:rPr>
                    <w:t xml:space="preserve">  </w:t>
                  </w:r>
                  <w:r w:rsidR="007D7774">
                    <w:rPr>
                      <w:b/>
                      <w:bCs/>
                      <w:color w:val="000000"/>
                    </w:rPr>
                    <w:t xml:space="preserve"> </w:t>
                  </w:r>
                  <w:r w:rsidR="00AE6F9A">
                    <w:rPr>
                      <w:b/>
                      <w:bCs/>
                      <w:color w:val="000000"/>
                    </w:rPr>
                    <w:t>SUPPORT LOGISTIQUE</w:t>
                  </w:r>
                  <w:r w:rsidR="00D51612">
                    <w:rPr>
                      <w:b/>
                      <w:bCs/>
                      <w:color w:val="000000"/>
                    </w:rPr>
                    <w:t xml:space="preserve"> </w:t>
                  </w:r>
                  <w:r w:rsidR="00D51612" w:rsidRPr="00AE6F9A">
                    <w:rPr>
                      <w:bCs/>
                      <w:color w:val="000000"/>
                    </w:rPr>
                    <w:t>–Tchad</w:t>
                  </w:r>
                  <w:r w:rsidR="00D51612">
                    <w:rPr>
                      <w:b/>
                      <w:bCs/>
                      <w:color w:val="000000"/>
                    </w:rPr>
                    <w:t xml:space="preserve"> </w:t>
                  </w:r>
                </w:p>
                <w:p w:rsidR="0065135A" w:rsidRPr="00D6140C" w:rsidRDefault="00D51612" w:rsidP="00D57B27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 xml:space="preserve">                  </w:t>
                  </w:r>
                  <w:r w:rsidR="007D7774">
                    <w:rPr>
                      <w:bCs/>
                      <w:color w:val="000000"/>
                    </w:rPr>
                    <w:t>PREMIERE URGENCE INTERNATIONALE (</w:t>
                  </w:r>
                  <w:hyperlink r:id="rId11" w:history="1">
                    <w:r w:rsidR="007D7774" w:rsidRPr="00702F2A">
                      <w:rPr>
                        <w:rStyle w:val="Lienhypertexte"/>
                        <w:bCs/>
                        <w:i/>
                      </w:rPr>
                      <w:t>PUI</w:t>
                    </w:r>
                  </w:hyperlink>
                  <w:r w:rsidR="007D7774" w:rsidRPr="00702F2A">
                    <w:rPr>
                      <w:bCs/>
                      <w:i/>
                      <w:color w:val="000000"/>
                    </w:rPr>
                    <w:t>)</w:t>
                  </w:r>
                </w:p>
                <w:p w:rsidR="00D6140C" w:rsidRPr="0029484B" w:rsidRDefault="00D6140C" w:rsidP="00D6140C">
                  <w:pPr>
                    <w:rPr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     </w:t>
                  </w:r>
                  <w:r w:rsidR="00361720">
                    <w:rPr>
                      <w:b/>
                      <w:bCs/>
                      <w:color w:val="000000"/>
                    </w:rPr>
                    <w:t xml:space="preserve"> </w:t>
                  </w:r>
                  <w:r w:rsidR="007D7774" w:rsidRPr="0029484B">
                    <w:rPr>
                      <w:bCs/>
                      <w:color w:val="000000"/>
                    </w:rPr>
                    <w:t xml:space="preserve">  </w:t>
                  </w:r>
                  <w:r w:rsidR="00476712" w:rsidRPr="0029484B">
                    <w:rPr>
                      <w:bCs/>
                      <w:color w:val="000000"/>
                    </w:rPr>
                    <w:t xml:space="preserve"> </w:t>
                  </w:r>
                  <w:r w:rsidR="007D7774" w:rsidRPr="0029484B">
                    <w:rPr>
                      <w:bCs/>
                      <w:color w:val="000000"/>
                    </w:rPr>
                    <w:t xml:space="preserve">  </w:t>
                  </w:r>
                </w:p>
                <w:p w:rsidR="00D6140C" w:rsidRDefault="00D6140C" w:rsidP="00D6140C">
                  <w:pPr>
                    <w:rPr>
                      <w:b/>
                      <w:bCs/>
                      <w:color w:val="000000"/>
                    </w:rPr>
                  </w:pPr>
                </w:p>
                <w:p w:rsidR="00D6140C" w:rsidRDefault="00D6140C" w:rsidP="00D6140C">
                  <w:pPr>
                    <w:rPr>
                      <w:b/>
                      <w:bCs/>
                      <w:color w:val="000000"/>
                    </w:rPr>
                  </w:pPr>
                </w:p>
                <w:p w:rsidR="00D6140C" w:rsidRDefault="00D6140C" w:rsidP="00D6140C">
                  <w:pPr>
                    <w:rPr>
                      <w:b/>
                      <w:bCs/>
                      <w:color w:val="000000"/>
                    </w:rPr>
                  </w:pPr>
                </w:p>
                <w:p w:rsidR="00D6140C" w:rsidRDefault="00D6140C" w:rsidP="00D6140C">
                  <w:pPr>
                    <w:rPr>
                      <w:b/>
                      <w:bCs/>
                      <w:color w:val="000000"/>
                    </w:rPr>
                  </w:pPr>
                </w:p>
                <w:p w:rsidR="00D6140C" w:rsidRDefault="00D6140C" w:rsidP="00D6140C">
                  <w:pPr>
                    <w:rPr>
                      <w:b/>
                      <w:bCs/>
                      <w:color w:val="000000"/>
                    </w:rPr>
                  </w:pPr>
                </w:p>
                <w:p w:rsidR="00660011" w:rsidRDefault="00660011" w:rsidP="00660011">
                  <w:pPr>
                    <w:rPr>
                      <w:b/>
                      <w:bCs/>
                      <w:color w:val="000000"/>
                    </w:rPr>
                  </w:pPr>
                </w:p>
                <w:p w:rsidR="00D51612" w:rsidRDefault="00660011" w:rsidP="006B6044">
                  <w:pPr>
                    <w:rPr>
                      <w:b/>
                      <w:bCs/>
                      <w:color w:val="000000"/>
                    </w:rPr>
                  </w:pPr>
                  <w:r w:rsidRPr="00660011">
                    <w:rPr>
                      <w:b/>
                      <w:bCs/>
                      <w:color w:val="000000"/>
                    </w:rPr>
                    <w:t xml:space="preserve">2015 </w:t>
                  </w:r>
                  <w:r w:rsidR="006B6044">
                    <w:rPr>
                      <w:b/>
                      <w:bCs/>
                      <w:color w:val="000000"/>
                    </w:rPr>
                    <w:t xml:space="preserve">       </w:t>
                  </w:r>
                  <w:r w:rsidR="00361720">
                    <w:rPr>
                      <w:b/>
                      <w:bCs/>
                      <w:color w:val="000000"/>
                    </w:rPr>
                    <w:t xml:space="preserve"> </w:t>
                  </w:r>
                  <w:r w:rsidR="00AE6F9A">
                    <w:rPr>
                      <w:b/>
                      <w:bCs/>
                      <w:color w:val="000000"/>
                    </w:rPr>
                    <w:t xml:space="preserve">ASSISTANTE LOGISTIQUE </w:t>
                  </w:r>
                  <w:r w:rsidR="00AE6F9A" w:rsidRPr="00AE6F9A">
                    <w:rPr>
                      <w:bCs/>
                      <w:color w:val="000000"/>
                    </w:rPr>
                    <w:t>- Siège</w:t>
                  </w:r>
                </w:p>
                <w:p w:rsidR="006B6044" w:rsidRPr="00660011" w:rsidRDefault="00D51612" w:rsidP="006B6044">
                  <w:pPr>
                    <w:rPr>
                      <w:bCs/>
                      <w:i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 xml:space="preserve">                  </w:t>
                  </w:r>
                  <w:r w:rsidR="006B6044" w:rsidRPr="00660011">
                    <w:rPr>
                      <w:bCs/>
                      <w:color w:val="000000"/>
                    </w:rPr>
                    <w:t>PREMIERE</w:t>
                  </w:r>
                  <w:r w:rsidR="006B6044">
                    <w:rPr>
                      <w:bCs/>
                      <w:color w:val="000000"/>
                    </w:rPr>
                    <w:t xml:space="preserve"> </w:t>
                  </w:r>
                  <w:r w:rsidR="006B6044" w:rsidRPr="00660011">
                    <w:rPr>
                      <w:bCs/>
                      <w:color w:val="000000"/>
                    </w:rPr>
                    <w:t>URGENCE INTERNATIONALE (</w:t>
                  </w:r>
                  <w:hyperlink r:id="rId12" w:history="1">
                    <w:r w:rsidR="006B6044" w:rsidRPr="00660011">
                      <w:rPr>
                        <w:rStyle w:val="Lienhypertexte"/>
                        <w:bCs/>
                        <w:i/>
                      </w:rPr>
                      <w:t>PUI</w:t>
                    </w:r>
                  </w:hyperlink>
                  <w:r w:rsidR="006B6044" w:rsidRPr="00660011">
                    <w:rPr>
                      <w:bCs/>
                      <w:i/>
                      <w:color w:val="000000"/>
                    </w:rPr>
                    <w:t>)</w:t>
                  </w:r>
                </w:p>
                <w:p w:rsidR="006B6044" w:rsidRDefault="006B6044" w:rsidP="006B6044">
                  <w:pPr>
                    <w:rPr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t xml:space="preserve">   </w:t>
                  </w:r>
                  <w:r w:rsidR="00361720">
                    <w:rPr>
                      <w:b/>
                      <w:bCs/>
                      <w:color w:val="000000"/>
                    </w:rPr>
                    <w:t xml:space="preserve">  </w:t>
                  </w:r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</w:p>
                <w:p w:rsidR="00DA12C7" w:rsidRPr="0029484B" w:rsidRDefault="00660011" w:rsidP="00660011">
                  <w:pPr>
                    <w:rPr>
                      <w:bCs/>
                      <w:i/>
                      <w:color w:val="000000"/>
                    </w:rPr>
                  </w:pPr>
                  <w:r w:rsidRPr="0029484B">
                    <w:rPr>
                      <w:bCs/>
                      <w:color w:val="000000"/>
                      <w:sz w:val="20"/>
                    </w:rPr>
                    <w:t xml:space="preserve">   </w:t>
                  </w:r>
                  <w:r w:rsidR="00476712" w:rsidRPr="0029484B">
                    <w:rPr>
                      <w:bCs/>
                      <w:color w:val="000000"/>
                      <w:sz w:val="20"/>
                    </w:rPr>
                    <w:t xml:space="preserve">    </w:t>
                  </w:r>
                </w:p>
                <w:p w:rsidR="006B6044" w:rsidRDefault="006B6044" w:rsidP="0065135A">
                  <w:pPr>
                    <w:ind w:firstLine="708"/>
                    <w:rPr>
                      <w:bCs/>
                      <w:color w:val="000000"/>
                    </w:rPr>
                  </w:pPr>
                </w:p>
                <w:p w:rsidR="006B6044" w:rsidRDefault="006B6044" w:rsidP="0065135A">
                  <w:pPr>
                    <w:ind w:firstLine="708"/>
                    <w:rPr>
                      <w:bCs/>
                      <w:color w:val="000000"/>
                    </w:rPr>
                  </w:pPr>
                </w:p>
                <w:p w:rsidR="006B6044" w:rsidRDefault="006B6044" w:rsidP="0065135A">
                  <w:pPr>
                    <w:ind w:firstLine="708"/>
                    <w:rPr>
                      <w:bCs/>
                      <w:color w:val="000000"/>
                    </w:rPr>
                  </w:pPr>
                </w:p>
                <w:p w:rsidR="006B6044" w:rsidRDefault="006B6044" w:rsidP="0065135A">
                  <w:pPr>
                    <w:ind w:firstLine="708"/>
                    <w:rPr>
                      <w:bCs/>
                      <w:color w:val="000000"/>
                    </w:rPr>
                  </w:pPr>
                </w:p>
                <w:p w:rsidR="006B6044" w:rsidRDefault="006B6044" w:rsidP="0065135A">
                  <w:pPr>
                    <w:ind w:firstLine="708"/>
                    <w:rPr>
                      <w:bCs/>
                      <w:color w:val="000000"/>
                    </w:rPr>
                  </w:pPr>
                </w:p>
                <w:p w:rsidR="006B6044" w:rsidRDefault="006B6044" w:rsidP="0065135A">
                  <w:pPr>
                    <w:ind w:firstLine="708"/>
                    <w:rPr>
                      <w:bCs/>
                      <w:color w:val="000000"/>
                    </w:rPr>
                  </w:pPr>
                </w:p>
                <w:p w:rsidR="0074485C" w:rsidRDefault="0074485C" w:rsidP="00361720">
                  <w:pPr>
                    <w:rPr>
                      <w:b/>
                      <w:bCs/>
                      <w:color w:val="000000"/>
                    </w:rPr>
                  </w:pPr>
                </w:p>
                <w:p w:rsidR="00327CC5" w:rsidRDefault="00D57B27" w:rsidP="00361720">
                  <w:pPr>
                    <w:rPr>
                      <w:b/>
                      <w:bCs/>
                      <w:color w:val="000000"/>
                    </w:rPr>
                  </w:pPr>
                  <w:r w:rsidRPr="005101D8">
                    <w:rPr>
                      <w:b/>
                      <w:bCs/>
                      <w:color w:val="000000"/>
                    </w:rPr>
                    <w:t>2014</w:t>
                  </w:r>
                  <w:r w:rsidR="00361720">
                    <w:rPr>
                      <w:b/>
                      <w:bCs/>
                      <w:color w:val="000000"/>
                    </w:rPr>
                    <w:tab/>
                    <w:t xml:space="preserve">   </w:t>
                  </w:r>
                  <w:r w:rsidR="00327CC5">
                    <w:rPr>
                      <w:b/>
                      <w:bCs/>
                      <w:color w:val="000000"/>
                    </w:rPr>
                    <w:t xml:space="preserve"> </w:t>
                  </w:r>
                  <w:r w:rsidR="00361720">
                    <w:rPr>
                      <w:b/>
                      <w:bCs/>
                      <w:color w:val="000000"/>
                    </w:rPr>
                    <w:t xml:space="preserve"> </w:t>
                  </w:r>
                  <w:r w:rsidR="001279D4">
                    <w:rPr>
                      <w:b/>
                      <w:bCs/>
                      <w:color w:val="000000"/>
                    </w:rPr>
                    <w:t>ASSISTANTE APPROVISIONNEMENTS</w:t>
                  </w:r>
                  <w:r w:rsidR="00327CC5">
                    <w:rPr>
                      <w:b/>
                      <w:bCs/>
                      <w:color w:val="000000"/>
                    </w:rPr>
                    <w:t>/ACHATS</w:t>
                  </w:r>
                </w:p>
                <w:p w:rsidR="00361720" w:rsidRPr="00BC424E" w:rsidRDefault="00327CC5" w:rsidP="00327CC5">
                  <w:pPr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 xml:space="preserve">                    </w:t>
                  </w:r>
                  <w:r w:rsidR="00361720">
                    <w:rPr>
                      <w:bCs/>
                      <w:color w:val="000000"/>
                    </w:rPr>
                    <w:t xml:space="preserve">NUTRISET  SAS                  </w:t>
                  </w:r>
                  <w:r w:rsidR="00361720">
                    <w:rPr>
                      <w:bCs/>
                      <w:color w:val="000000"/>
                    </w:rPr>
                    <w:tab/>
                  </w:r>
                  <w:r w:rsidR="00361720">
                    <w:rPr>
                      <w:bCs/>
                      <w:color w:val="000000"/>
                    </w:rPr>
                    <w:tab/>
                    <w:t>(</w:t>
                  </w:r>
                  <w:hyperlink r:id="rId13" w:history="1">
                    <w:r w:rsidR="00361720" w:rsidRPr="00875CCB">
                      <w:rPr>
                        <w:i/>
                        <w:color w:val="0070C0"/>
                        <w:u w:val="single"/>
                      </w:rPr>
                      <w:t>Nutriset.fr</w:t>
                    </w:r>
                  </w:hyperlink>
                  <w:r w:rsidR="00361720" w:rsidRPr="00875CCB">
                    <w:rPr>
                      <w:i/>
                      <w:color w:val="000000"/>
                    </w:rPr>
                    <w:t xml:space="preserve"> )</w:t>
                  </w:r>
                </w:p>
                <w:p w:rsidR="00D57B27" w:rsidRPr="00BC424E" w:rsidRDefault="00293D9D" w:rsidP="00D57B27">
                  <w:pPr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ab/>
                    <w:t xml:space="preserve">    </w:t>
                  </w:r>
                </w:p>
                <w:p w:rsidR="00D57B27" w:rsidRDefault="00D57B27" w:rsidP="00D57B27">
                  <w:pPr>
                    <w:rPr>
                      <w:color w:val="000000"/>
                    </w:rPr>
                  </w:pPr>
                </w:p>
                <w:p w:rsidR="008B2260" w:rsidRDefault="008B2260" w:rsidP="00D57B27">
                  <w:pPr>
                    <w:rPr>
                      <w:color w:val="000000"/>
                    </w:rPr>
                  </w:pPr>
                </w:p>
                <w:p w:rsidR="008B2260" w:rsidRDefault="008B2260" w:rsidP="00D57B27">
                  <w:pPr>
                    <w:rPr>
                      <w:color w:val="000000"/>
                    </w:rPr>
                  </w:pPr>
                </w:p>
                <w:p w:rsidR="008B2260" w:rsidRDefault="008B2260" w:rsidP="00D57B27">
                  <w:pPr>
                    <w:rPr>
                      <w:color w:val="000000"/>
                    </w:rPr>
                  </w:pPr>
                </w:p>
                <w:p w:rsidR="008B2260" w:rsidRDefault="008B2260" w:rsidP="00D57B27">
                  <w:pPr>
                    <w:rPr>
                      <w:color w:val="000000"/>
                    </w:rPr>
                  </w:pPr>
                </w:p>
                <w:p w:rsidR="00DB50A5" w:rsidRDefault="00DB50A5" w:rsidP="00D57B27">
                  <w:pPr>
                    <w:rPr>
                      <w:b/>
                      <w:bCs/>
                      <w:color w:val="000000"/>
                    </w:rPr>
                  </w:pPr>
                </w:p>
                <w:p w:rsidR="00F5551B" w:rsidRDefault="00D57B27" w:rsidP="00F22CA5">
                  <w:pPr>
                    <w:rPr>
                      <w:bCs/>
                      <w:color w:val="000000"/>
                    </w:rPr>
                  </w:pPr>
                  <w:r w:rsidRPr="005101D8">
                    <w:rPr>
                      <w:b/>
                      <w:bCs/>
                      <w:color w:val="000000"/>
                    </w:rPr>
                    <w:t xml:space="preserve">2013 </w:t>
                  </w:r>
                  <w:r w:rsidRPr="004B1FD8">
                    <w:rPr>
                      <w:bCs/>
                      <w:color w:val="000000"/>
                    </w:rPr>
                    <w:t xml:space="preserve">          </w:t>
                  </w:r>
                  <w:r w:rsidR="00F5551B">
                    <w:rPr>
                      <w:b/>
                      <w:color w:val="000000"/>
                    </w:rPr>
                    <w:t>Assistante agent maritime</w:t>
                  </w:r>
                </w:p>
                <w:p w:rsidR="00F22CA5" w:rsidRDefault="00F5551B" w:rsidP="00F22CA5">
                  <w:pPr>
                    <w:rPr>
                      <w:b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 xml:space="preserve">                     </w:t>
                  </w:r>
                  <w:r w:rsidR="00D57B27" w:rsidRPr="004B1FD8">
                    <w:rPr>
                      <w:bCs/>
                      <w:color w:val="000000"/>
                    </w:rPr>
                    <w:t xml:space="preserve">AGENCE MARITIME </w:t>
                  </w:r>
                  <w:r w:rsidR="00F72FE8">
                    <w:rPr>
                      <w:bCs/>
                      <w:color w:val="000000"/>
                    </w:rPr>
                    <w:t xml:space="preserve"> FASA     </w:t>
                  </w:r>
                  <w:r w:rsidR="00875CCB">
                    <w:rPr>
                      <w:bCs/>
                      <w:color w:val="000000"/>
                    </w:rPr>
                    <w:t>(</w:t>
                  </w:r>
                  <w:hyperlink r:id="rId14" w:history="1">
                    <w:r w:rsidR="00F72FE8">
                      <w:rPr>
                        <w:rStyle w:val="Lienhypertexte"/>
                        <w:bCs/>
                        <w:i/>
                      </w:rPr>
                      <w:t>Groupe P</w:t>
                    </w:r>
                    <w:r w:rsidR="00875CCB" w:rsidRPr="00875CCB">
                      <w:rPr>
                        <w:rStyle w:val="Lienhypertexte"/>
                        <w:bCs/>
                        <w:i/>
                      </w:rPr>
                      <w:t>rovence Shipping</w:t>
                    </w:r>
                  </w:hyperlink>
                  <w:r w:rsidR="00875CCB">
                    <w:rPr>
                      <w:bCs/>
                      <w:color w:val="000000"/>
                    </w:rPr>
                    <w:t>)</w:t>
                  </w:r>
                  <w:r w:rsidR="00293D9D">
                    <w:rPr>
                      <w:b/>
                      <w:color w:val="000000"/>
                    </w:rPr>
                    <w:t xml:space="preserve">      </w:t>
                  </w:r>
                  <w:r w:rsidR="00F22CA5">
                    <w:rPr>
                      <w:b/>
                      <w:color w:val="000000"/>
                    </w:rPr>
                    <w:t xml:space="preserve">          </w:t>
                  </w:r>
                  <w:r>
                    <w:rPr>
                      <w:b/>
                      <w:color w:val="000000"/>
                    </w:rPr>
                    <w:t xml:space="preserve">                          </w:t>
                  </w:r>
                  <w:r w:rsidR="00F22CA5" w:rsidRPr="004B1FD8"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</w:p>
                <w:p w:rsidR="00B34C30" w:rsidRDefault="00F5551B" w:rsidP="00F22CA5">
                  <w:r>
                    <w:rPr>
                      <w:b/>
                      <w:color w:val="000000"/>
                    </w:rPr>
                    <w:t xml:space="preserve">                    </w:t>
                  </w:r>
                  <w:r w:rsidR="00293D9D">
                    <w:rPr>
                      <w:bCs/>
                      <w:i/>
                      <w:color w:val="000000"/>
                    </w:rPr>
                    <w:t xml:space="preserve"> </w:t>
                  </w:r>
                  <w:r w:rsidR="00D442E5" w:rsidRPr="004B1FD8">
                    <w:rPr>
                      <w:bCs/>
                      <w:i/>
                      <w:color w:val="000000"/>
                    </w:rPr>
                    <w:t>G</w:t>
                  </w:r>
                  <w:r w:rsidR="00D57B27" w:rsidRPr="004B1FD8">
                    <w:rPr>
                      <w:i/>
                      <w:color w:val="000000"/>
                    </w:rPr>
                    <w:t>estion des escales de navires</w:t>
                  </w:r>
                  <w:r w:rsidR="00D442E5" w:rsidRPr="004B1FD8">
                    <w:rPr>
                      <w:i/>
                      <w:color w:val="000000"/>
                    </w:rPr>
                    <w:t xml:space="preserve"> (</w:t>
                  </w:r>
                  <w:r w:rsidR="00D57B27" w:rsidRPr="004B1FD8">
                    <w:rPr>
                      <w:i/>
                      <w:color w:val="000000"/>
                    </w:rPr>
                    <w:t xml:space="preserve">en </w:t>
                  </w:r>
                  <w:r w:rsidR="00D442E5" w:rsidRPr="004B1FD8">
                    <w:rPr>
                      <w:i/>
                      <w:color w:val="000000"/>
                    </w:rPr>
                    <w:t>Anglais)</w:t>
                  </w:r>
                </w:p>
              </w:txbxContent>
            </v:textbox>
          </v:rect>
        </w:pict>
      </w:r>
    </w:p>
    <w:p w:rsidR="002863F9" w:rsidRPr="00830DFA" w:rsidRDefault="002863F9" w:rsidP="002863F9">
      <w:pPr>
        <w:rPr>
          <w:lang w:val="es-ES_tradnl"/>
        </w:rPr>
      </w:pPr>
    </w:p>
    <w:p w:rsidR="002863F9" w:rsidRPr="00830DFA" w:rsidRDefault="002863F9" w:rsidP="002863F9">
      <w:pPr>
        <w:rPr>
          <w:lang w:val="es-ES_tradnl"/>
        </w:rPr>
      </w:pPr>
    </w:p>
    <w:p w:rsidR="002863F9" w:rsidRPr="00830DFA" w:rsidRDefault="002863F9" w:rsidP="002863F9">
      <w:pPr>
        <w:rPr>
          <w:lang w:val="es-ES_tradnl"/>
        </w:rPr>
      </w:pPr>
    </w:p>
    <w:p w:rsidR="00D57B27" w:rsidRPr="00830DFA" w:rsidRDefault="005C0E28" w:rsidP="002863F9">
      <w:pPr>
        <w:tabs>
          <w:tab w:val="left" w:pos="3210"/>
        </w:tabs>
        <w:rPr>
          <w:lang w:val="es-ES_tradnl"/>
        </w:rPr>
      </w:pPr>
      <w:r>
        <w:rPr>
          <w:lang w:val="es-PY" w:eastAsia="es-PY"/>
        </w:rPr>
        <w:pict>
          <v:rect id="_x0000_s1042" style="position:absolute;margin-left:245.6pt;margin-top:11.65pt;width:232.75pt;height:89.6pt;z-index:251675136" strokecolor="white [3212]">
            <v:textbox>
              <w:txbxContent>
                <w:p w:rsidR="00DC4730" w:rsidRDefault="00DC4730" w:rsidP="00D6140C">
                  <w:pPr>
                    <w:rPr>
                      <w:bCs/>
                      <w:i/>
                      <w:color w:val="000000"/>
                    </w:rPr>
                  </w:pPr>
                  <w:r w:rsidRPr="00DC4730">
                    <w:rPr>
                      <w:b/>
                      <w:bCs/>
                      <w:i/>
                      <w:color w:val="000000"/>
                    </w:rPr>
                    <w:t>Appel d’offre</w:t>
                  </w:r>
                  <w:r>
                    <w:rPr>
                      <w:bCs/>
                      <w:i/>
                      <w:color w:val="000000"/>
                    </w:rPr>
                    <w:t> : m</w:t>
                  </w:r>
                  <w:r w:rsidR="00D6140C" w:rsidRPr="00D6140C">
                    <w:rPr>
                      <w:bCs/>
                      <w:i/>
                      <w:color w:val="000000"/>
                    </w:rPr>
                    <w:t xml:space="preserve">ise en place et suivi </w:t>
                  </w:r>
                </w:p>
                <w:p w:rsidR="00D6140C" w:rsidRPr="00171BF7" w:rsidRDefault="00D6140C" w:rsidP="00D6140C">
                  <w:pPr>
                    <w:rPr>
                      <w:bCs/>
                      <w:i/>
                      <w:color w:val="000000"/>
                    </w:rPr>
                  </w:pPr>
                  <w:r w:rsidRPr="00DC4730">
                    <w:rPr>
                      <w:b/>
                      <w:bCs/>
                      <w:i/>
                      <w:color w:val="000000"/>
                    </w:rPr>
                    <w:t>Préparation d’audit</w:t>
                  </w:r>
                  <w:r w:rsidR="00A03F92" w:rsidRPr="00171BF7">
                    <w:rPr>
                      <w:bCs/>
                      <w:i/>
                      <w:color w:val="000000"/>
                    </w:rPr>
                    <w:t xml:space="preserve"> procédures</w:t>
                  </w:r>
                  <w:r w:rsidR="00AA7942" w:rsidRPr="00171BF7">
                    <w:rPr>
                      <w:bCs/>
                      <w:i/>
                      <w:color w:val="000000"/>
                    </w:rPr>
                    <w:t xml:space="preserve"> d’achat</w:t>
                  </w:r>
                </w:p>
                <w:p w:rsidR="00D6140C" w:rsidRPr="00D6140C" w:rsidRDefault="008412B2" w:rsidP="00D6140C">
                  <w:pPr>
                    <w:rPr>
                      <w:bCs/>
                      <w:i/>
                      <w:color w:val="000000"/>
                    </w:rPr>
                  </w:pPr>
                  <w:r>
                    <w:rPr>
                      <w:bCs/>
                      <w:i/>
                      <w:color w:val="000000"/>
                    </w:rPr>
                    <w:t xml:space="preserve">Déploiement </w:t>
                  </w:r>
                  <w:r w:rsidR="00D6140C" w:rsidRPr="00D6140C">
                    <w:rPr>
                      <w:bCs/>
                      <w:i/>
                      <w:color w:val="000000"/>
                    </w:rPr>
                    <w:t xml:space="preserve">du </w:t>
                  </w:r>
                  <w:r w:rsidR="00D6140C" w:rsidRPr="00DC4730">
                    <w:rPr>
                      <w:b/>
                      <w:bCs/>
                      <w:i/>
                      <w:color w:val="000000"/>
                    </w:rPr>
                    <w:t>logiciel achats</w:t>
                  </w:r>
                </w:p>
                <w:p w:rsidR="008412B2" w:rsidRPr="00D6140C" w:rsidRDefault="008412B2" w:rsidP="008412B2">
                  <w:pPr>
                    <w:rPr>
                      <w:bCs/>
                      <w:i/>
                      <w:color w:val="000000"/>
                    </w:rPr>
                  </w:pPr>
                  <w:r>
                    <w:rPr>
                      <w:bCs/>
                      <w:i/>
                      <w:color w:val="000000"/>
                    </w:rPr>
                    <w:t>E</w:t>
                  </w:r>
                  <w:r w:rsidRPr="00D6140C">
                    <w:rPr>
                      <w:bCs/>
                      <w:i/>
                      <w:color w:val="000000"/>
                    </w:rPr>
                    <w:t>tude couverture en  télécommunications</w:t>
                  </w:r>
                </w:p>
                <w:p w:rsidR="008F0602" w:rsidRPr="00DC4730" w:rsidRDefault="008F0602" w:rsidP="008F0602">
                  <w:pPr>
                    <w:rPr>
                      <w:b/>
                      <w:bCs/>
                      <w:i/>
                      <w:color w:val="000000"/>
                    </w:rPr>
                  </w:pPr>
                  <w:r w:rsidRPr="00DC4730">
                    <w:rPr>
                      <w:b/>
                      <w:bCs/>
                      <w:i/>
                      <w:color w:val="000000"/>
                    </w:rPr>
                    <w:t>Réorganisation des stocks</w:t>
                  </w:r>
                </w:p>
                <w:p w:rsidR="00D6140C" w:rsidRDefault="00D6140C"/>
              </w:txbxContent>
            </v:textbox>
          </v:rect>
        </w:pict>
      </w:r>
      <w:r w:rsidR="002863F9" w:rsidRPr="00830DFA">
        <w:rPr>
          <w:lang w:val="es-ES_tradnl"/>
        </w:rPr>
        <w:tab/>
      </w:r>
    </w:p>
    <w:p w:rsidR="00D57B27" w:rsidRPr="00830DFA" w:rsidRDefault="00D57B27" w:rsidP="00D57B27">
      <w:pPr>
        <w:rPr>
          <w:lang w:val="es-ES_tradnl"/>
        </w:rPr>
      </w:pPr>
    </w:p>
    <w:p w:rsidR="00D57B27" w:rsidRPr="00830DFA" w:rsidRDefault="00D57B27" w:rsidP="00D57B27">
      <w:pPr>
        <w:rPr>
          <w:lang w:val="es-ES_tradnl"/>
        </w:rPr>
      </w:pPr>
    </w:p>
    <w:p w:rsidR="00076892" w:rsidRPr="00830DFA" w:rsidRDefault="00D57B27" w:rsidP="00D57B27">
      <w:pPr>
        <w:tabs>
          <w:tab w:val="left" w:pos="7680"/>
        </w:tabs>
        <w:rPr>
          <w:lang w:val="es-ES_tradnl"/>
        </w:rPr>
      </w:pPr>
      <w:r w:rsidRPr="00830DFA">
        <w:rPr>
          <w:lang w:val="es-ES_tradnl"/>
        </w:rPr>
        <w:tab/>
      </w:r>
    </w:p>
    <w:p w:rsidR="00076892" w:rsidRPr="00830DFA" w:rsidRDefault="00076892" w:rsidP="00076892">
      <w:pPr>
        <w:rPr>
          <w:lang w:val="es-ES_tradnl"/>
        </w:rPr>
      </w:pPr>
    </w:p>
    <w:p w:rsidR="00076892" w:rsidRPr="00830DFA" w:rsidRDefault="00076892" w:rsidP="00076892">
      <w:pPr>
        <w:rPr>
          <w:lang w:val="es-ES_tradnl"/>
        </w:rPr>
      </w:pPr>
    </w:p>
    <w:p w:rsidR="00076892" w:rsidRPr="00830DFA" w:rsidRDefault="00076892" w:rsidP="00076892">
      <w:pPr>
        <w:rPr>
          <w:lang w:val="es-ES_tradnl"/>
        </w:rPr>
      </w:pPr>
    </w:p>
    <w:p w:rsidR="00076892" w:rsidRPr="00830DFA" w:rsidRDefault="00076892" w:rsidP="00076892">
      <w:pPr>
        <w:rPr>
          <w:lang w:val="es-ES_tradnl"/>
        </w:rPr>
      </w:pPr>
    </w:p>
    <w:p w:rsidR="00076892" w:rsidRPr="00830DFA" w:rsidRDefault="00076892" w:rsidP="00076892">
      <w:pPr>
        <w:rPr>
          <w:lang w:val="es-ES_tradnl"/>
        </w:rPr>
      </w:pPr>
    </w:p>
    <w:p w:rsidR="00076892" w:rsidRPr="00830DFA" w:rsidRDefault="005C0E28" w:rsidP="00076892">
      <w:pPr>
        <w:rPr>
          <w:lang w:val="es-ES_tradnl"/>
        </w:rPr>
      </w:pPr>
      <w:r>
        <w:rPr>
          <w:lang w:val="es-PY" w:eastAsia="es-PY"/>
        </w:rPr>
        <w:pict>
          <v:rect id="_x0000_s1043" style="position:absolute;margin-left:245.6pt;margin-top:6.65pt;width:226.05pt;height:118.85pt;z-index:251676160" strokecolor="white [3212]">
            <v:textbox style="mso-next-textbox:#_x0000_s1043">
              <w:txbxContent>
                <w:p w:rsidR="00E96B38" w:rsidRDefault="00E96B38" w:rsidP="006B6044">
                  <w:pPr>
                    <w:rPr>
                      <w:bCs/>
                      <w:i/>
                      <w:color w:val="000000"/>
                    </w:rPr>
                  </w:pPr>
                  <w:r w:rsidRPr="00DC4730">
                    <w:rPr>
                      <w:b/>
                      <w:bCs/>
                      <w:i/>
                      <w:color w:val="000000"/>
                    </w:rPr>
                    <w:t>Approvisionnements agroalimentaires </w:t>
                  </w:r>
                  <w:r w:rsidR="00D24CF6" w:rsidRPr="00DC4730">
                    <w:rPr>
                      <w:b/>
                      <w:bCs/>
                      <w:i/>
                      <w:color w:val="000000"/>
                    </w:rPr>
                    <w:t>(</w:t>
                  </w:r>
                  <w:r>
                    <w:rPr>
                      <w:bCs/>
                      <w:i/>
                      <w:color w:val="000000"/>
                    </w:rPr>
                    <w:t>suivi de la commande à la réception terrain; sourcing fournisseurs</w:t>
                  </w:r>
                  <w:r w:rsidR="00D24CF6">
                    <w:rPr>
                      <w:bCs/>
                      <w:i/>
                      <w:color w:val="000000"/>
                    </w:rPr>
                    <w:t>)</w:t>
                  </w:r>
                </w:p>
                <w:p w:rsidR="006B6044" w:rsidRPr="006B6044" w:rsidRDefault="00D51612" w:rsidP="006B6044">
                  <w:pPr>
                    <w:rPr>
                      <w:b/>
                      <w:bCs/>
                      <w:i/>
                      <w:color w:val="000000"/>
                    </w:rPr>
                  </w:pPr>
                  <w:r w:rsidRPr="00E96B38">
                    <w:rPr>
                      <w:b/>
                      <w:bCs/>
                      <w:i/>
                      <w:color w:val="000000"/>
                    </w:rPr>
                    <w:t>Support et conseil</w:t>
                  </w:r>
                  <w:r w:rsidR="006B6044" w:rsidRPr="00E96B38">
                    <w:rPr>
                      <w:b/>
                      <w:bCs/>
                      <w:i/>
                      <w:color w:val="000000"/>
                    </w:rPr>
                    <w:t xml:space="preserve"> aux missions</w:t>
                  </w:r>
                  <w:r w:rsidR="006B6044" w:rsidRPr="006B6044">
                    <w:rPr>
                      <w:bCs/>
                      <w:i/>
                      <w:color w:val="000000"/>
                    </w:rPr>
                    <w:t xml:space="preserve"> (</w:t>
                  </w:r>
                  <w:r w:rsidR="00AE7EE4">
                    <w:rPr>
                      <w:bCs/>
                      <w:i/>
                      <w:color w:val="000000"/>
                    </w:rPr>
                    <w:t xml:space="preserve">Suivi des </w:t>
                  </w:r>
                  <w:r w:rsidR="006B6044" w:rsidRPr="006B6044">
                    <w:rPr>
                      <w:bCs/>
                      <w:i/>
                      <w:color w:val="000000"/>
                    </w:rPr>
                    <w:t>approvisionnement</w:t>
                  </w:r>
                  <w:r w:rsidR="00AE7EE4">
                    <w:rPr>
                      <w:bCs/>
                      <w:i/>
                      <w:color w:val="000000"/>
                    </w:rPr>
                    <w:t>s internationaux</w:t>
                  </w:r>
                  <w:r w:rsidR="006B6044" w:rsidRPr="006B6044">
                    <w:rPr>
                      <w:bCs/>
                      <w:i/>
                      <w:color w:val="000000"/>
                    </w:rPr>
                    <w:t xml:space="preserve">, </w:t>
                  </w:r>
                  <w:r w:rsidR="007B1A66">
                    <w:rPr>
                      <w:bCs/>
                      <w:i/>
                      <w:color w:val="000000"/>
                    </w:rPr>
                    <w:t>analyse de reporting logistique</w:t>
                  </w:r>
                  <w:r w:rsidR="006B6044" w:rsidRPr="006B6044">
                    <w:rPr>
                      <w:bCs/>
                      <w:i/>
                      <w:color w:val="000000"/>
                    </w:rPr>
                    <w:t xml:space="preserve">, </w:t>
                  </w:r>
                  <w:r w:rsidR="001E6D1F">
                    <w:rPr>
                      <w:bCs/>
                      <w:i/>
                      <w:color w:val="000000"/>
                    </w:rPr>
                    <w:t>contrôle des dossiers d’achat, conseil en procédures et outils).</w:t>
                  </w:r>
                </w:p>
                <w:p w:rsidR="006B6044" w:rsidRDefault="006B6044"/>
              </w:txbxContent>
            </v:textbox>
          </v:rect>
        </w:pict>
      </w:r>
    </w:p>
    <w:p w:rsidR="00076892" w:rsidRPr="00830DFA" w:rsidRDefault="00076892" w:rsidP="00076892">
      <w:pPr>
        <w:rPr>
          <w:lang w:val="es-ES_tradnl"/>
        </w:rPr>
      </w:pPr>
    </w:p>
    <w:p w:rsidR="00076892" w:rsidRPr="00830DFA" w:rsidRDefault="00076892" w:rsidP="00076892">
      <w:pPr>
        <w:rPr>
          <w:lang w:val="es-ES_tradnl"/>
        </w:rPr>
      </w:pPr>
    </w:p>
    <w:p w:rsidR="00076892" w:rsidRPr="00830DFA" w:rsidRDefault="00076892" w:rsidP="00076892">
      <w:pPr>
        <w:rPr>
          <w:lang w:val="es-ES_tradnl"/>
        </w:rPr>
      </w:pPr>
    </w:p>
    <w:p w:rsidR="00076892" w:rsidRPr="00830DFA" w:rsidRDefault="00076892" w:rsidP="00076892">
      <w:pPr>
        <w:rPr>
          <w:lang w:val="es-ES_tradnl"/>
        </w:rPr>
      </w:pPr>
    </w:p>
    <w:p w:rsidR="00076892" w:rsidRPr="00830DFA" w:rsidRDefault="005C0E28" w:rsidP="00076892">
      <w:pPr>
        <w:rPr>
          <w:lang w:val="es-ES_tradnl"/>
        </w:rPr>
      </w:pPr>
      <w:r w:rsidRPr="005C0E28">
        <w:rPr>
          <w:lang w:eastAsia="fr-FR"/>
        </w:rPr>
        <w:pict>
          <v:rect id="Rectangle 15" o:spid="_x0000_s1031" style="position:absolute;margin-left:-54.85pt;margin-top:8.05pt;width:245.25pt;height:21.4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" strokecolor="white">
            <v:textbox>
              <w:txbxContent>
                <w:p w:rsidR="00CE1BD2" w:rsidRPr="00882963" w:rsidRDefault="00CE1BD2" w:rsidP="00CE1BD2">
                  <w:pPr>
                    <w:jc w:val="both"/>
                    <w:rPr>
                      <w:b/>
                      <w:color w:val="0070C0"/>
                      <w:sz w:val="28"/>
                      <w:szCs w:val="28"/>
                      <w:lang w:val="en-US"/>
                    </w:rPr>
                  </w:pPr>
                  <w:r w:rsidRPr="00882963">
                    <w:rPr>
                      <w:b/>
                      <w:color w:val="0070C0"/>
                      <w:sz w:val="28"/>
                      <w:szCs w:val="28"/>
                      <w:lang w:val="en-US"/>
                    </w:rPr>
                    <w:t>COMP</w:t>
                  </w:r>
                  <w:r w:rsidR="004D049F" w:rsidRPr="00882963">
                    <w:rPr>
                      <w:b/>
                      <w:color w:val="0070C0"/>
                      <w:sz w:val="28"/>
                      <w:szCs w:val="28"/>
                      <w:lang w:val="en-US"/>
                    </w:rPr>
                    <w:t>É</w:t>
                  </w:r>
                  <w:r w:rsidRPr="00882963">
                    <w:rPr>
                      <w:b/>
                      <w:color w:val="0070C0"/>
                      <w:sz w:val="28"/>
                      <w:szCs w:val="28"/>
                      <w:lang w:val="en-US"/>
                    </w:rPr>
                    <w:t xml:space="preserve">TENCES </w:t>
                  </w:r>
                </w:p>
                <w:p w:rsidR="001806CA" w:rsidRPr="004435B9" w:rsidRDefault="001806CA" w:rsidP="00CE1BD2">
                  <w:pPr>
                    <w:jc w:val="both"/>
                    <w:rPr>
                      <w:b/>
                      <w:color w:val="0070C0"/>
                      <w:sz w:val="28"/>
                      <w:lang w:val="en-US"/>
                    </w:rPr>
                  </w:pPr>
                </w:p>
                <w:p w:rsidR="00CE1BD2" w:rsidRPr="0099584F" w:rsidRDefault="00CE1BD2" w:rsidP="00CE1BD2">
                  <w:pPr>
                    <w:jc w:val="both"/>
                  </w:pPr>
                </w:p>
                <w:p w:rsidR="00CE1BD2" w:rsidRDefault="00CE1BD2" w:rsidP="00CE1BD2">
                  <w:pPr>
                    <w:jc w:val="both"/>
                  </w:pPr>
                  <w:r w:rsidRPr="0099584F">
                    <w:tab/>
                  </w:r>
                </w:p>
                <w:p w:rsidR="00CE1BD2" w:rsidRDefault="00CE1BD2" w:rsidP="00CE1BD2">
                  <w:pPr>
                    <w:jc w:val="both"/>
                  </w:pPr>
                </w:p>
                <w:p w:rsidR="00CE1BD2" w:rsidRDefault="00CE1BD2" w:rsidP="00CE1BD2">
                  <w:pPr>
                    <w:jc w:val="both"/>
                  </w:pPr>
                </w:p>
                <w:p w:rsidR="00CE1BD2" w:rsidRDefault="00CE1BD2" w:rsidP="00CE1BD2">
                  <w:pPr>
                    <w:jc w:val="both"/>
                  </w:pPr>
                </w:p>
                <w:p w:rsidR="00CE1BD2" w:rsidRDefault="00CE1BD2" w:rsidP="00CE1BD2">
                  <w:pPr>
                    <w:jc w:val="both"/>
                  </w:pPr>
                </w:p>
                <w:p w:rsidR="00CE1BD2" w:rsidRDefault="00CE1BD2" w:rsidP="00CE1BD2">
                  <w:pPr>
                    <w:jc w:val="both"/>
                  </w:pPr>
                </w:p>
                <w:p w:rsidR="00CE1BD2" w:rsidRPr="0099584F" w:rsidRDefault="00CE1BD2" w:rsidP="00CE1BD2">
                  <w:pPr>
                    <w:jc w:val="both"/>
                    <w:rPr>
                      <w:b/>
                      <w:i/>
                    </w:rPr>
                  </w:pPr>
                  <w:r w:rsidRPr="0099584F">
                    <w:tab/>
                  </w:r>
                </w:p>
                <w:p w:rsidR="00CE1BD2" w:rsidRDefault="00CE1BD2" w:rsidP="00CE1BD2">
                  <w:pPr>
                    <w:jc w:val="both"/>
                    <w:rPr>
                      <w:b/>
                      <w:i/>
                    </w:rPr>
                  </w:pPr>
                </w:p>
                <w:p w:rsidR="00CE1BD2" w:rsidRDefault="00CE1BD2" w:rsidP="00CE1BD2">
                  <w:pPr>
                    <w:jc w:val="both"/>
                    <w:rPr>
                      <w:b/>
                    </w:rPr>
                  </w:pPr>
                </w:p>
              </w:txbxContent>
            </v:textbox>
          </v:rect>
        </w:pict>
      </w:r>
    </w:p>
    <w:p w:rsidR="00076892" w:rsidRPr="00830DFA" w:rsidRDefault="005C0E28" w:rsidP="00076892">
      <w:pPr>
        <w:rPr>
          <w:lang w:val="es-ES_tradnl"/>
        </w:rPr>
      </w:pPr>
      <w:r w:rsidRPr="005C0E28">
        <w:rPr>
          <w:lang w:eastAsia="fr-FR"/>
        </w:rPr>
        <w:pict>
          <v:rect id="Rectangle 16" o:spid="_x0000_s1032" style="position:absolute;margin-left:-54.85pt;margin-top:14pt;width:245.25pt;height:133.5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" strokecolor="#92cddc">
            <v:textbox>
              <w:txbxContent>
                <w:p w:rsidR="001806CA" w:rsidRDefault="001806CA" w:rsidP="001806CA">
                  <w:pPr>
                    <w:rPr>
                      <w:b/>
                      <w:color w:val="0070C0"/>
                    </w:rPr>
                  </w:pPr>
                  <w:r>
                    <w:rPr>
                      <w:b/>
                      <w:color w:val="0070C0"/>
                    </w:rPr>
                    <w:t>Langues</w:t>
                  </w:r>
                </w:p>
                <w:p w:rsidR="001806CA" w:rsidRPr="00BC424E" w:rsidRDefault="00BF6B89" w:rsidP="001806CA">
                  <w:pPr>
                    <w:rPr>
                      <w:color w:val="000000"/>
                    </w:rPr>
                  </w:pPr>
                  <w:r w:rsidRPr="00356115">
                    <w:rPr>
                      <w:b/>
                      <w:color w:val="000000"/>
                    </w:rPr>
                    <w:t>ANGLAIS  Courant</w:t>
                  </w:r>
                  <w:r w:rsidR="00F41FE4">
                    <w:rPr>
                      <w:color w:val="000000"/>
                    </w:rPr>
                    <w:t xml:space="preserve"> (</w:t>
                  </w:r>
                  <w:r w:rsidR="00356115" w:rsidRPr="00F41FE4">
                    <w:rPr>
                      <w:color w:val="000000"/>
                    </w:rPr>
                    <w:t>TOEIC 920/99</w:t>
                  </w:r>
                  <w:r w:rsidRPr="00F41FE4">
                    <w:rPr>
                      <w:color w:val="000000"/>
                    </w:rPr>
                    <w:t>0</w:t>
                  </w:r>
                  <w:r>
                    <w:rPr>
                      <w:color w:val="000000"/>
                    </w:rPr>
                    <w:t xml:space="preserve">) </w:t>
                  </w:r>
                </w:p>
                <w:p w:rsidR="0045021E" w:rsidRPr="00995E61" w:rsidRDefault="00BF6B89" w:rsidP="001806CA">
                  <w:pPr>
                    <w:rPr>
                      <w:color w:val="000000"/>
                    </w:rPr>
                  </w:pPr>
                  <w:r w:rsidRPr="00356115">
                    <w:rPr>
                      <w:b/>
                      <w:color w:val="000000"/>
                    </w:rPr>
                    <w:t xml:space="preserve">ESPAGNOL   </w:t>
                  </w:r>
                  <w:r w:rsidR="0045021E">
                    <w:rPr>
                      <w:b/>
                      <w:color w:val="000000"/>
                    </w:rPr>
                    <w:t xml:space="preserve">Courant </w:t>
                  </w:r>
                  <w:r w:rsidR="00995E61">
                    <w:rPr>
                      <w:b/>
                      <w:color w:val="000000"/>
                    </w:rPr>
                    <w:t xml:space="preserve"> </w:t>
                  </w:r>
                  <w:r w:rsidR="00995E61">
                    <w:rPr>
                      <w:color w:val="000000"/>
                    </w:rPr>
                    <w:t>(niveau C1- certification ORT)</w:t>
                  </w:r>
                </w:p>
                <w:p w:rsidR="00B5336A" w:rsidRDefault="00B5336A" w:rsidP="001806CA">
                  <w:pPr>
                    <w:rPr>
                      <w:color w:val="000000"/>
                    </w:rPr>
                  </w:pPr>
                  <w:r w:rsidRPr="0045021E">
                    <w:t>Août-Décembre 2016</w:t>
                  </w:r>
                  <w:r w:rsidRPr="00CB2376">
                    <w:rPr>
                      <w:b/>
                    </w:rPr>
                    <w:t xml:space="preserve"> : </w:t>
                  </w:r>
                  <w:r w:rsidRPr="0045021E">
                    <w:rPr>
                      <w:b/>
                    </w:rPr>
                    <w:t>échange en Uruguay</w:t>
                  </w:r>
                </w:p>
                <w:p w:rsidR="00B5336A" w:rsidRPr="0045021E" w:rsidRDefault="00B5336A" w:rsidP="001806CA">
                  <w:pPr>
                    <w:rPr>
                      <w:b/>
                      <w:color w:val="0070C0"/>
                    </w:rPr>
                  </w:pPr>
                </w:p>
                <w:p w:rsidR="00534048" w:rsidRPr="00DE7692" w:rsidRDefault="00534048" w:rsidP="001806CA">
                  <w:pPr>
                    <w:rPr>
                      <w:b/>
                      <w:color w:val="0070C0"/>
                    </w:rPr>
                  </w:pPr>
                  <w:r w:rsidRPr="00DE7692">
                    <w:rPr>
                      <w:b/>
                      <w:color w:val="0070C0"/>
                    </w:rPr>
                    <w:t>Informatique</w:t>
                  </w:r>
                </w:p>
                <w:p w:rsidR="00534048" w:rsidRPr="00041613" w:rsidRDefault="00041613" w:rsidP="001806CA">
                  <w:pPr>
                    <w:rPr>
                      <w:color w:val="000000"/>
                      <w:lang w:val="en-ZA"/>
                    </w:rPr>
                  </w:pPr>
                  <w:r>
                    <w:rPr>
                      <w:lang w:val="en-ZA"/>
                    </w:rPr>
                    <w:t xml:space="preserve">Word, PowerPoint, Excel, </w:t>
                  </w:r>
                  <w:r w:rsidR="00534048" w:rsidRPr="00041613">
                    <w:rPr>
                      <w:lang w:val="en-ZA"/>
                    </w:rPr>
                    <w:t>SPSS</w:t>
                  </w:r>
                  <w:r w:rsidR="00071624" w:rsidRPr="00041613">
                    <w:rPr>
                      <w:lang w:val="en-ZA"/>
                    </w:rPr>
                    <w:t xml:space="preserve">, </w:t>
                  </w:r>
                  <w:r w:rsidR="00362BE1" w:rsidRPr="00041613">
                    <w:rPr>
                      <w:lang w:val="en-ZA"/>
                    </w:rPr>
                    <w:t>Origyn</w:t>
                  </w:r>
                  <w:r w:rsidR="00071624" w:rsidRPr="00041613">
                    <w:rPr>
                      <w:lang w:val="en-ZA"/>
                    </w:rPr>
                    <w:t xml:space="preserve"> </w:t>
                  </w:r>
                </w:p>
              </w:txbxContent>
            </v:textbox>
          </v:rect>
        </w:pict>
      </w:r>
    </w:p>
    <w:p w:rsidR="00076892" w:rsidRPr="00830DFA" w:rsidRDefault="00076892" w:rsidP="00076892">
      <w:pPr>
        <w:rPr>
          <w:lang w:val="es-ES_tradnl"/>
        </w:rPr>
      </w:pPr>
    </w:p>
    <w:p w:rsidR="00076892" w:rsidRPr="00830DFA" w:rsidRDefault="00076892" w:rsidP="00076892">
      <w:pPr>
        <w:rPr>
          <w:lang w:val="es-ES_tradnl"/>
        </w:rPr>
      </w:pPr>
    </w:p>
    <w:p w:rsidR="00076892" w:rsidRPr="00830DFA" w:rsidRDefault="00076892" w:rsidP="00076892">
      <w:pPr>
        <w:rPr>
          <w:lang w:val="es-ES_tradnl"/>
        </w:rPr>
      </w:pPr>
    </w:p>
    <w:p w:rsidR="00595A98" w:rsidRPr="00076892" w:rsidRDefault="005C0E28" w:rsidP="00076892">
      <w:pPr>
        <w:tabs>
          <w:tab w:val="left" w:pos="1860"/>
        </w:tabs>
      </w:pPr>
      <w:r>
        <w:rPr>
          <w:lang w:val="es-PY" w:eastAsia="es-PY"/>
        </w:rPr>
        <w:pict>
          <v:rect id="_x0000_s1044" style="position:absolute;margin-left:249.8pt;margin-top:21.75pt;width:235.25pt;height:99.85pt;z-index:251677184" strokecolor="white [3212]">
            <v:textbox>
              <w:txbxContent>
                <w:p w:rsidR="008B2260" w:rsidRPr="008B2260" w:rsidRDefault="005D75E6" w:rsidP="008B2260">
                  <w:pPr>
                    <w:rPr>
                      <w:i/>
                      <w:color w:val="000000"/>
                    </w:rPr>
                  </w:pPr>
                  <w:r>
                    <w:rPr>
                      <w:bCs/>
                      <w:i/>
                      <w:color w:val="000000"/>
                    </w:rPr>
                    <w:t>Suivi</w:t>
                  </w:r>
                  <w:r w:rsidR="008B2260" w:rsidRPr="008B2260">
                    <w:rPr>
                      <w:i/>
                      <w:color w:val="000000"/>
                    </w:rPr>
                    <w:t xml:space="preserve"> des approvisionnements </w:t>
                  </w:r>
                  <w:r w:rsidR="0095307E">
                    <w:rPr>
                      <w:i/>
                      <w:color w:val="000000"/>
                    </w:rPr>
                    <w:t>(</w:t>
                  </w:r>
                  <w:r w:rsidR="008B2260" w:rsidRPr="008B2260">
                    <w:rPr>
                      <w:i/>
                      <w:color w:val="000000"/>
                    </w:rPr>
                    <w:t>matières premières et emballages</w:t>
                  </w:r>
                  <w:r w:rsidR="0095307E">
                    <w:rPr>
                      <w:i/>
                      <w:color w:val="000000"/>
                    </w:rPr>
                    <w:t>)</w:t>
                  </w:r>
                  <w:r w:rsidR="00EB579B">
                    <w:rPr>
                      <w:i/>
                      <w:color w:val="000000"/>
                    </w:rPr>
                    <w:t xml:space="preserve"> </w:t>
                  </w:r>
                </w:p>
                <w:p w:rsidR="008B2260" w:rsidRDefault="00CD1B8A" w:rsidP="008B2260">
                  <w:pPr>
                    <w:rPr>
                      <w:i/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P</w:t>
                  </w:r>
                  <w:r w:rsidR="008B2260">
                    <w:rPr>
                      <w:i/>
                      <w:color w:val="000000"/>
                    </w:rPr>
                    <w:t>rocédures d’import</w:t>
                  </w:r>
                </w:p>
                <w:p w:rsidR="008B2260" w:rsidRDefault="008B2260" w:rsidP="008B2260">
                  <w:pPr>
                    <w:rPr>
                      <w:i/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Cotations et prospections fournisseurs</w:t>
                  </w:r>
                </w:p>
                <w:p w:rsidR="008B2260" w:rsidRDefault="009B0808" w:rsidP="008B2260">
                  <w:pPr>
                    <w:rPr>
                      <w:i/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Elaboration d’un o</w:t>
                  </w:r>
                  <w:r w:rsidR="008B2260">
                    <w:rPr>
                      <w:i/>
                      <w:color w:val="000000"/>
                    </w:rPr>
                    <w:t>util de gestion des niveaux de stock</w:t>
                  </w:r>
                  <w:r w:rsidR="00586408">
                    <w:rPr>
                      <w:i/>
                      <w:color w:val="000000"/>
                    </w:rPr>
                    <w:t xml:space="preserve"> </w:t>
                  </w:r>
                </w:p>
                <w:p w:rsidR="008B2260" w:rsidRDefault="008B2260"/>
              </w:txbxContent>
            </v:textbox>
          </v:rect>
        </w:pict>
      </w:r>
      <w:r w:rsidRPr="005C0E28">
        <w:rPr>
          <w:lang w:eastAsia="fr-FR"/>
        </w:rPr>
        <w:pict>
          <v:rect id="Rectangle 19" o:spid="_x0000_s1037" style="position:absolute;margin-left:-49.1pt;margin-top:96.7pt;width:245.25pt;height:24.9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" strokecolor="white">
            <v:textbox>
              <w:txbxContent>
                <w:p w:rsidR="00071624" w:rsidRDefault="00071624" w:rsidP="00071624">
                  <w:pPr>
                    <w:jc w:val="both"/>
                    <w:rPr>
                      <w:b/>
                      <w:color w:val="0070C0"/>
                      <w:sz w:val="28"/>
                      <w:lang w:val="en-US"/>
                    </w:rPr>
                  </w:pPr>
                  <w:r>
                    <w:rPr>
                      <w:b/>
                      <w:color w:val="0070C0"/>
                      <w:sz w:val="28"/>
                      <w:lang w:val="en-US"/>
                    </w:rPr>
                    <w:t>LOISIRS</w:t>
                  </w:r>
                </w:p>
                <w:p w:rsidR="00071624" w:rsidRPr="004435B9" w:rsidRDefault="00071624" w:rsidP="00071624">
                  <w:pPr>
                    <w:jc w:val="both"/>
                    <w:rPr>
                      <w:b/>
                      <w:color w:val="0070C0"/>
                      <w:sz w:val="28"/>
                      <w:lang w:val="en-US"/>
                    </w:rPr>
                  </w:pPr>
                </w:p>
                <w:p w:rsidR="00071624" w:rsidRPr="0099584F" w:rsidRDefault="00071624" w:rsidP="00071624">
                  <w:pPr>
                    <w:jc w:val="both"/>
                  </w:pPr>
                </w:p>
                <w:p w:rsidR="00071624" w:rsidRDefault="00071624" w:rsidP="00071624">
                  <w:pPr>
                    <w:jc w:val="both"/>
                  </w:pPr>
                  <w:r w:rsidRPr="0099584F">
                    <w:tab/>
                  </w:r>
                </w:p>
                <w:p w:rsidR="00071624" w:rsidRDefault="00071624" w:rsidP="00071624">
                  <w:pPr>
                    <w:jc w:val="both"/>
                  </w:pPr>
                </w:p>
                <w:p w:rsidR="00071624" w:rsidRDefault="00071624" w:rsidP="00071624">
                  <w:pPr>
                    <w:jc w:val="both"/>
                  </w:pPr>
                </w:p>
                <w:p w:rsidR="00071624" w:rsidRDefault="00071624" w:rsidP="00071624">
                  <w:pPr>
                    <w:jc w:val="both"/>
                  </w:pPr>
                </w:p>
                <w:p w:rsidR="00071624" w:rsidRDefault="00071624" w:rsidP="00071624">
                  <w:pPr>
                    <w:jc w:val="both"/>
                  </w:pPr>
                </w:p>
                <w:p w:rsidR="00071624" w:rsidRDefault="00071624" w:rsidP="00071624">
                  <w:pPr>
                    <w:jc w:val="both"/>
                  </w:pPr>
                </w:p>
                <w:p w:rsidR="00071624" w:rsidRPr="0099584F" w:rsidRDefault="00071624" w:rsidP="00071624">
                  <w:pPr>
                    <w:jc w:val="both"/>
                    <w:rPr>
                      <w:b/>
                      <w:i/>
                    </w:rPr>
                  </w:pPr>
                  <w:r w:rsidRPr="0099584F">
                    <w:tab/>
                  </w:r>
                </w:p>
                <w:p w:rsidR="00071624" w:rsidRDefault="00071624" w:rsidP="00071624">
                  <w:pPr>
                    <w:jc w:val="both"/>
                    <w:rPr>
                      <w:b/>
                      <w:i/>
                    </w:rPr>
                  </w:pPr>
                </w:p>
                <w:p w:rsidR="00071624" w:rsidRDefault="00071624" w:rsidP="00071624">
                  <w:pPr>
                    <w:jc w:val="both"/>
                    <w:rPr>
                      <w:b/>
                    </w:rPr>
                  </w:pPr>
                </w:p>
              </w:txbxContent>
            </v:textbox>
          </v:rect>
        </w:pict>
      </w:r>
      <w:r w:rsidRPr="005C0E28">
        <w:rPr>
          <w:lang w:eastAsia="fr-FR"/>
        </w:rPr>
        <w:pict>
          <v:rect id="Rectangle 25" o:spid="_x0000_s1033" style="position:absolute;margin-left:202.15pt;margin-top:221.45pt;width:312pt;height:84.55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" strokecolor="#92cddc">
            <v:textbox inset=".5mm,,1mm">
              <w:txbxContent>
                <w:p w:rsidR="00147034" w:rsidRPr="00477DFE" w:rsidRDefault="00147034" w:rsidP="002F4635">
                  <w:pPr>
                    <w:widowControl w:val="0"/>
                    <w:autoSpaceDE w:val="0"/>
                    <w:ind w:right="346"/>
                    <w:rPr>
                      <w:bCs/>
                      <w:color w:val="000000"/>
                    </w:rPr>
                  </w:pPr>
                  <w:r w:rsidRPr="00477DFE">
                    <w:rPr>
                      <w:bCs/>
                      <w:color w:val="000000"/>
                    </w:rPr>
                    <w:t>ASSOCIATION AFEV (</w:t>
                  </w:r>
                  <w:r w:rsidRPr="00477DFE">
                    <w:rPr>
                      <w:b/>
                      <w:bCs/>
                      <w:color w:val="000000"/>
                    </w:rPr>
                    <w:t xml:space="preserve">Accompagnement </w:t>
                  </w:r>
                  <w:r w:rsidRPr="00477DFE">
                    <w:rPr>
                      <w:bCs/>
                      <w:color w:val="000000"/>
                    </w:rPr>
                    <w:t xml:space="preserve"> individuel en milieu  défavorisé)</w:t>
                  </w:r>
                </w:p>
                <w:p w:rsidR="00147034" w:rsidRPr="00477DFE" w:rsidRDefault="00147034" w:rsidP="00477DFE">
                  <w:pPr>
                    <w:widowControl w:val="0"/>
                    <w:autoSpaceDE w:val="0"/>
                    <w:ind w:right="346"/>
                    <w:rPr>
                      <w:b/>
                    </w:rPr>
                  </w:pPr>
                  <w:r w:rsidRPr="00477DFE">
                    <w:rPr>
                      <w:bCs/>
                      <w:color w:val="000000"/>
                    </w:rPr>
                    <w:t>CHANTIERS INTERNATIONAUX DE BENEVOLES (</w:t>
                  </w:r>
                  <w:r w:rsidRPr="00477DFE">
                    <w:rPr>
                      <w:b/>
                      <w:bCs/>
                      <w:color w:val="000000"/>
                    </w:rPr>
                    <w:t xml:space="preserve">Volontaire ; </w:t>
                  </w:r>
                  <w:r w:rsidRPr="00374728">
                    <w:t>2010-2015, France,  Islande)</w:t>
                  </w:r>
                </w:p>
                <w:p w:rsidR="00147034" w:rsidRPr="00374728" w:rsidRDefault="00147034" w:rsidP="00477DFE">
                  <w:pPr>
                    <w:widowControl w:val="0"/>
                    <w:autoSpaceDE w:val="0"/>
                    <w:ind w:right="346"/>
                  </w:pPr>
                  <w:r w:rsidRPr="00477DFE">
                    <w:rPr>
                      <w:b/>
                    </w:rPr>
                    <w:t>Woofing</w:t>
                  </w:r>
                  <w:r w:rsidRPr="00374728">
                    <w:t xml:space="preserve"> (2015, Islande, élevage ovins et bovins)</w:t>
                  </w:r>
                </w:p>
                <w:p w:rsidR="00147034" w:rsidRPr="001A72AD" w:rsidRDefault="00147034" w:rsidP="00147034">
                  <w:pPr>
                    <w:widowControl w:val="0"/>
                    <w:autoSpaceDE w:val="0"/>
                    <w:ind w:right="346"/>
                    <w:rPr>
                      <w:bCs/>
                      <w:i/>
                      <w:color w:val="000000"/>
                    </w:rPr>
                  </w:pPr>
                </w:p>
                <w:p w:rsidR="00147034" w:rsidRPr="00374728" w:rsidRDefault="00147034" w:rsidP="00147034">
                  <w:pPr>
                    <w:widowControl w:val="0"/>
                    <w:autoSpaceDE w:val="0"/>
                    <w:ind w:right="346"/>
                    <w:rPr>
                      <w:bCs/>
                      <w:color w:val="000000"/>
                    </w:rPr>
                  </w:pPr>
                </w:p>
                <w:p w:rsidR="00147034" w:rsidRDefault="00147034" w:rsidP="00147034">
                  <w:pPr>
                    <w:widowControl w:val="0"/>
                    <w:autoSpaceDE w:val="0"/>
                    <w:ind w:right="346"/>
                    <w:rPr>
                      <w:b/>
                      <w:bCs/>
                      <w:color w:val="000000"/>
                    </w:rPr>
                  </w:pPr>
                </w:p>
              </w:txbxContent>
            </v:textbox>
          </v:rect>
        </w:pict>
      </w:r>
      <w:r w:rsidRPr="005C0E28">
        <w:rPr>
          <w:lang w:eastAsia="fr-FR"/>
        </w:rPr>
        <w:pict>
          <v:rect id="Rectangle 22" o:spid="_x0000_s1034" style="position:absolute;margin-left:-38.3pt;margin-top:191.3pt;width:552.45pt;height:22.4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" strokecolor="white">
            <v:textbox>
              <w:txbxContent>
                <w:p w:rsidR="00882963" w:rsidRDefault="00147034" w:rsidP="00882963">
                  <w:pPr>
                    <w:jc w:val="both"/>
                    <w:rPr>
                      <w:b/>
                      <w:color w:val="0070C0"/>
                      <w:sz w:val="28"/>
                      <w:lang w:val="en-US"/>
                    </w:rPr>
                  </w:pPr>
                  <w:r>
                    <w:rPr>
                      <w:b/>
                      <w:color w:val="0070C0"/>
                      <w:sz w:val="28"/>
                      <w:lang w:val="en-US"/>
                    </w:rPr>
                    <w:t xml:space="preserve">                                        </w:t>
                  </w:r>
                  <w:r w:rsidR="00882963">
                    <w:rPr>
                      <w:b/>
                      <w:color w:val="0070C0"/>
                      <w:sz w:val="28"/>
                      <w:lang w:val="en-US"/>
                    </w:rPr>
                    <w:t>ASSOCIATIONS ET VOLONTARIATS</w:t>
                  </w:r>
                </w:p>
                <w:p w:rsidR="00882963" w:rsidRPr="004435B9" w:rsidRDefault="00882963" w:rsidP="00882963">
                  <w:pPr>
                    <w:jc w:val="both"/>
                    <w:rPr>
                      <w:b/>
                      <w:color w:val="0070C0"/>
                      <w:sz w:val="28"/>
                      <w:lang w:val="en-US"/>
                    </w:rPr>
                  </w:pPr>
                </w:p>
                <w:p w:rsidR="00882963" w:rsidRPr="0099584F" w:rsidRDefault="00882963" w:rsidP="00882963">
                  <w:pPr>
                    <w:jc w:val="both"/>
                  </w:pPr>
                </w:p>
                <w:p w:rsidR="00882963" w:rsidRDefault="00882963" w:rsidP="00882963">
                  <w:pPr>
                    <w:jc w:val="both"/>
                  </w:pPr>
                  <w:r w:rsidRPr="0099584F">
                    <w:tab/>
                  </w:r>
                </w:p>
                <w:p w:rsidR="00882963" w:rsidRDefault="00882963" w:rsidP="00882963">
                  <w:pPr>
                    <w:jc w:val="both"/>
                  </w:pPr>
                </w:p>
                <w:p w:rsidR="00882963" w:rsidRDefault="00882963" w:rsidP="00882963">
                  <w:pPr>
                    <w:jc w:val="both"/>
                  </w:pPr>
                </w:p>
                <w:p w:rsidR="00882963" w:rsidRDefault="00882963" w:rsidP="00882963">
                  <w:pPr>
                    <w:jc w:val="both"/>
                  </w:pPr>
                </w:p>
                <w:p w:rsidR="00882963" w:rsidRDefault="00882963" w:rsidP="00882963">
                  <w:pPr>
                    <w:jc w:val="both"/>
                  </w:pPr>
                </w:p>
                <w:p w:rsidR="00882963" w:rsidRDefault="00882963" w:rsidP="00882963">
                  <w:pPr>
                    <w:jc w:val="both"/>
                  </w:pPr>
                </w:p>
                <w:p w:rsidR="00882963" w:rsidRPr="0099584F" w:rsidRDefault="00882963" w:rsidP="00882963">
                  <w:pPr>
                    <w:jc w:val="both"/>
                    <w:rPr>
                      <w:b/>
                      <w:i/>
                    </w:rPr>
                  </w:pPr>
                  <w:r w:rsidRPr="0099584F">
                    <w:tab/>
                  </w:r>
                </w:p>
                <w:p w:rsidR="00882963" w:rsidRDefault="00882963" w:rsidP="00882963">
                  <w:pPr>
                    <w:jc w:val="both"/>
                    <w:rPr>
                      <w:b/>
                      <w:i/>
                    </w:rPr>
                  </w:pPr>
                </w:p>
                <w:p w:rsidR="00882963" w:rsidRDefault="00882963" w:rsidP="00882963">
                  <w:pPr>
                    <w:jc w:val="both"/>
                    <w:rPr>
                      <w:b/>
                    </w:rPr>
                  </w:pPr>
                </w:p>
              </w:txbxContent>
            </v:textbox>
          </v:rect>
        </w:pict>
      </w:r>
      <w:r w:rsidRPr="005C0E28">
        <w:rPr>
          <w:lang w:eastAsia="fr-FR"/>
        </w:rPr>
        <w:pict>
          <v:rect id="Rectangle 23" o:spid="_x0000_s1035" style="position:absolute;margin-left:-54.85pt;margin-top:221.45pt;width:245.25pt;height:84.5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" strokecolor="#92cddc">
            <v:textbox inset=".5mm,,1mm">
              <w:txbxContent>
                <w:p w:rsidR="00882963" w:rsidRPr="00477DFE" w:rsidRDefault="00882963" w:rsidP="00477DFE">
                  <w:pPr>
                    <w:widowControl w:val="0"/>
                    <w:autoSpaceDE w:val="0"/>
                    <w:ind w:right="346"/>
                    <w:rPr>
                      <w:b/>
                      <w:bCs/>
                      <w:color w:val="000000"/>
                    </w:rPr>
                  </w:pPr>
                  <w:r w:rsidRPr="00477DFE">
                    <w:rPr>
                      <w:bCs/>
                      <w:color w:val="000000"/>
                    </w:rPr>
                    <w:t>ASSOCIATION  L’ARTEMIS(revue culturelle)</w:t>
                  </w:r>
                  <w:r w:rsidR="000C73B0" w:rsidRPr="00477DFE">
                    <w:rPr>
                      <w:bCs/>
                      <w:color w:val="000000"/>
                    </w:rPr>
                    <w:t xml:space="preserve"> </w:t>
                  </w:r>
                  <w:r w:rsidRPr="00477DFE">
                    <w:rPr>
                      <w:b/>
                      <w:bCs/>
                      <w:color w:val="000000"/>
                    </w:rPr>
                    <w:t xml:space="preserve">Secrétaire Générale, Chargée des  Illustrations </w:t>
                  </w:r>
                </w:p>
                <w:p w:rsidR="00882963" w:rsidRPr="001A72AD" w:rsidRDefault="00882963" w:rsidP="001A72AD">
                  <w:pPr>
                    <w:widowControl w:val="0"/>
                    <w:autoSpaceDE w:val="0"/>
                    <w:ind w:right="346"/>
                    <w:rPr>
                      <w:bCs/>
                      <w:i/>
                      <w:color w:val="000000"/>
                    </w:rPr>
                  </w:pPr>
                  <w:r w:rsidRPr="001A72AD">
                    <w:rPr>
                      <w:bCs/>
                      <w:i/>
                      <w:color w:val="000000"/>
                    </w:rPr>
                    <w:t xml:space="preserve">Communication interne et </w:t>
                  </w:r>
                  <w:r w:rsidR="001A72AD">
                    <w:rPr>
                      <w:bCs/>
                      <w:i/>
                      <w:color w:val="000000"/>
                    </w:rPr>
                    <w:t>administration</w:t>
                  </w:r>
                </w:p>
                <w:p w:rsidR="00882963" w:rsidRDefault="00882963" w:rsidP="00147034">
                  <w:pPr>
                    <w:widowControl w:val="0"/>
                    <w:autoSpaceDE w:val="0"/>
                    <w:ind w:right="346"/>
                    <w:rPr>
                      <w:bCs/>
                      <w:color w:val="000000"/>
                    </w:rPr>
                  </w:pPr>
                  <w:r w:rsidRPr="001A72AD">
                    <w:rPr>
                      <w:bCs/>
                      <w:i/>
                      <w:color w:val="000000"/>
                    </w:rPr>
                    <w:t>Gestion des partenariats et récolte de fonds</w:t>
                  </w:r>
                  <w:r w:rsidR="00147034" w:rsidRPr="00147034">
                    <w:rPr>
                      <w:bCs/>
                      <w:color w:val="000000"/>
                    </w:rPr>
                    <w:t xml:space="preserve"> </w:t>
                  </w:r>
                </w:p>
                <w:p w:rsidR="00147034" w:rsidRPr="001A72AD" w:rsidRDefault="00147034" w:rsidP="00147034">
                  <w:pPr>
                    <w:widowControl w:val="0"/>
                    <w:autoSpaceDE w:val="0"/>
                    <w:ind w:right="346"/>
                    <w:rPr>
                      <w:bCs/>
                      <w:i/>
                      <w:color w:val="000000"/>
                    </w:rPr>
                  </w:pPr>
                </w:p>
                <w:p w:rsidR="00882963" w:rsidRPr="00374728" w:rsidRDefault="00882963" w:rsidP="00882963">
                  <w:pPr>
                    <w:widowControl w:val="0"/>
                    <w:autoSpaceDE w:val="0"/>
                    <w:ind w:right="346"/>
                    <w:rPr>
                      <w:bCs/>
                      <w:color w:val="000000"/>
                    </w:rPr>
                  </w:pPr>
                </w:p>
                <w:p w:rsidR="00882963" w:rsidRDefault="00882963" w:rsidP="00882963">
                  <w:pPr>
                    <w:widowControl w:val="0"/>
                    <w:autoSpaceDE w:val="0"/>
                    <w:ind w:right="346"/>
                    <w:rPr>
                      <w:b/>
                      <w:bCs/>
                      <w:color w:val="000000"/>
                    </w:rPr>
                  </w:pPr>
                </w:p>
              </w:txbxContent>
            </v:textbox>
          </v:rect>
        </w:pict>
      </w:r>
      <w:r w:rsidRPr="005C0E28">
        <w:rPr>
          <w:lang w:eastAsia="fr-FR"/>
        </w:rPr>
        <w:pict>
          <v:rect id="Rectangle 20" o:spid="_x0000_s1036" style="position:absolute;margin-left:-54.85pt;margin-top:126pt;width:245.25pt;height:56.9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" strokecolor="#92cddc">
            <v:textbox inset=".5mm,,1mm">
              <w:txbxContent>
                <w:p w:rsidR="00071624" w:rsidRDefault="00071624" w:rsidP="00071624">
                  <w:pPr>
                    <w:rPr>
                      <w:color w:val="000000"/>
                    </w:rPr>
                  </w:pPr>
                  <w:r w:rsidRPr="00071624">
                    <w:rPr>
                      <w:b/>
                      <w:color w:val="000000"/>
                    </w:rPr>
                    <w:t>ACTIVITES SPORTIVES</w:t>
                  </w:r>
                  <w:r>
                    <w:rPr>
                      <w:color w:val="000000"/>
                    </w:rPr>
                    <w:t xml:space="preserve"> : Equitation, Course d’endurance, natation</w:t>
                  </w:r>
                  <w:r w:rsidR="00C72D1A">
                    <w:rPr>
                      <w:color w:val="000000"/>
                    </w:rPr>
                    <w:t xml:space="preserve">, handball </w:t>
                  </w:r>
                </w:p>
                <w:p w:rsidR="00071624" w:rsidRDefault="00071624" w:rsidP="00071624">
                  <w:pPr>
                    <w:rPr>
                      <w:color w:val="000000"/>
                    </w:rPr>
                  </w:pPr>
                  <w:r w:rsidRPr="00071624">
                    <w:rPr>
                      <w:b/>
                      <w:color w:val="000000"/>
                    </w:rPr>
                    <w:t>ACTIVITES CULTURELLES</w:t>
                  </w:r>
                  <w:r w:rsidR="00837B2F">
                    <w:rPr>
                      <w:color w:val="000000"/>
                    </w:rPr>
                    <w:t xml:space="preserve"> :  Guitare et chant (Chœur) </w:t>
                  </w:r>
                </w:p>
                <w:p w:rsidR="00071624" w:rsidRDefault="00071624" w:rsidP="00071624">
                  <w:pPr>
                    <w:widowControl w:val="0"/>
                    <w:autoSpaceDE w:val="0"/>
                    <w:ind w:right="346"/>
                    <w:rPr>
                      <w:b/>
                      <w:bCs/>
                      <w:color w:val="000000"/>
                    </w:rPr>
                  </w:pPr>
                </w:p>
              </w:txbxContent>
            </v:textbox>
          </v:rect>
        </w:pict>
      </w:r>
    </w:p>
    <w:sectPr w:rsidR="00595A98" w:rsidRPr="00076892" w:rsidSect="00595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02F" w:rsidRDefault="0015202F" w:rsidP="000023BD">
      <w:pPr>
        <w:spacing w:line="240" w:lineRule="auto"/>
      </w:pPr>
      <w:r>
        <w:separator/>
      </w:r>
    </w:p>
  </w:endnote>
  <w:endnote w:type="continuationSeparator" w:id="0">
    <w:p w:rsidR="0015202F" w:rsidRDefault="0015202F" w:rsidP="000023B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02F" w:rsidRDefault="0015202F" w:rsidP="000023BD">
      <w:pPr>
        <w:spacing w:line="240" w:lineRule="auto"/>
      </w:pPr>
      <w:r>
        <w:separator/>
      </w:r>
    </w:p>
  </w:footnote>
  <w:footnote w:type="continuationSeparator" w:id="0">
    <w:p w:rsidR="0015202F" w:rsidRDefault="0015202F" w:rsidP="000023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45B4"/>
    <w:multiLevelType w:val="multilevel"/>
    <w:tmpl w:val="7EDA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F4997"/>
    <w:multiLevelType w:val="hybridMultilevel"/>
    <w:tmpl w:val="9140B550"/>
    <w:lvl w:ilvl="0" w:tplc="396EBBF0">
      <w:start w:val="2016"/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310E1D27"/>
    <w:multiLevelType w:val="hybridMultilevel"/>
    <w:tmpl w:val="22AED48A"/>
    <w:lvl w:ilvl="0" w:tplc="0D3898E6">
      <w:start w:val="2014"/>
      <w:numFmt w:val="bullet"/>
      <w:lvlText w:val="-"/>
      <w:lvlJc w:val="left"/>
      <w:pPr>
        <w:ind w:left="1290" w:hanging="360"/>
      </w:pPr>
      <w:rPr>
        <w:rFonts w:ascii="Calibri" w:eastAsia="Calibri" w:hAnsi="Calibri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>
    <w:nsid w:val="4CE239C3"/>
    <w:multiLevelType w:val="hybridMultilevel"/>
    <w:tmpl w:val="DD18A380"/>
    <w:lvl w:ilvl="0" w:tplc="20B41F44">
      <w:start w:val="20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E23B8C"/>
    <w:multiLevelType w:val="hybridMultilevel"/>
    <w:tmpl w:val="BEA0A76C"/>
    <w:lvl w:ilvl="0" w:tplc="35E86930">
      <w:start w:val="2016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0B54BEB"/>
    <w:multiLevelType w:val="hybridMultilevel"/>
    <w:tmpl w:val="D04A3C80"/>
    <w:lvl w:ilvl="0" w:tplc="655A8730">
      <w:start w:val="2014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733D47B4"/>
    <w:multiLevelType w:val="hybridMultilevel"/>
    <w:tmpl w:val="DFA085F4"/>
    <w:lvl w:ilvl="0" w:tplc="EDC67974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104D95"/>
    <w:multiLevelType w:val="hybridMultilevel"/>
    <w:tmpl w:val="6A64D96A"/>
    <w:lvl w:ilvl="0" w:tplc="55726BF8">
      <w:start w:val="2016"/>
      <w:numFmt w:val="bullet"/>
      <w:lvlText w:val="-"/>
      <w:lvlJc w:val="left"/>
      <w:pPr>
        <w:ind w:left="12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7FF0710B"/>
    <w:multiLevelType w:val="hybridMultilevel"/>
    <w:tmpl w:val="5CD6EC38"/>
    <w:lvl w:ilvl="0" w:tplc="DEC4B4AA">
      <w:start w:val="20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5B10"/>
    <w:rsid w:val="000023BD"/>
    <w:rsid w:val="00010370"/>
    <w:rsid w:val="0002179C"/>
    <w:rsid w:val="00040712"/>
    <w:rsid w:val="00040EB2"/>
    <w:rsid w:val="00041613"/>
    <w:rsid w:val="00052A96"/>
    <w:rsid w:val="0006526E"/>
    <w:rsid w:val="00067AA3"/>
    <w:rsid w:val="00071624"/>
    <w:rsid w:val="00075F97"/>
    <w:rsid w:val="00076892"/>
    <w:rsid w:val="00084550"/>
    <w:rsid w:val="00097B39"/>
    <w:rsid w:val="000A676F"/>
    <w:rsid w:val="000B1E80"/>
    <w:rsid w:val="000C6258"/>
    <w:rsid w:val="000C73B0"/>
    <w:rsid w:val="000D7EBA"/>
    <w:rsid w:val="000E3AE8"/>
    <w:rsid w:val="000F0040"/>
    <w:rsid w:val="001007C5"/>
    <w:rsid w:val="001017C7"/>
    <w:rsid w:val="00115562"/>
    <w:rsid w:val="001279D4"/>
    <w:rsid w:val="00147034"/>
    <w:rsid w:val="0015202F"/>
    <w:rsid w:val="001673DA"/>
    <w:rsid w:val="00171BF7"/>
    <w:rsid w:val="001806CA"/>
    <w:rsid w:val="0018580E"/>
    <w:rsid w:val="0019175E"/>
    <w:rsid w:val="001A72AD"/>
    <w:rsid w:val="001A7AF1"/>
    <w:rsid w:val="001B523E"/>
    <w:rsid w:val="001C1EFA"/>
    <w:rsid w:val="001C747C"/>
    <w:rsid w:val="001D766B"/>
    <w:rsid w:val="001E6D1F"/>
    <w:rsid w:val="001F0B35"/>
    <w:rsid w:val="001F20AB"/>
    <w:rsid w:val="002103BB"/>
    <w:rsid w:val="00210994"/>
    <w:rsid w:val="002136C9"/>
    <w:rsid w:val="00215374"/>
    <w:rsid w:val="00217039"/>
    <w:rsid w:val="0021760E"/>
    <w:rsid w:val="00225BFE"/>
    <w:rsid w:val="0024369E"/>
    <w:rsid w:val="00250173"/>
    <w:rsid w:val="00253955"/>
    <w:rsid w:val="00253962"/>
    <w:rsid w:val="002760BE"/>
    <w:rsid w:val="0028257B"/>
    <w:rsid w:val="002863F9"/>
    <w:rsid w:val="00293339"/>
    <w:rsid w:val="00293D9D"/>
    <w:rsid w:val="0029484B"/>
    <w:rsid w:val="002A2D4A"/>
    <w:rsid w:val="002A4FD9"/>
    <w:rsid w:val="002D021C"/>
    <w:rsid w:val="002E1F85"/>
    <w:rsid w:val="002E7CE3"/>
    <w:rsid w:val="002F02A7"/>
    <w:rsid w:val="002F4635"/>
    <w:rsid w:val="00314662"/>
    <w:rsid w:val="00320EE0"/>
    <w:rsid w:val="00327CC5"/>
    <w:rsid w:val="00337537"/>
    <w:rsid w:val="00346CBC"/>
    <w:rsid w:val="00356115"/>
    <w:rsid w:val="00361720"/>
    <w:rsid w:val="00362BE1"/>
    <w:rsid w:val="00366AFC"/>
    <w:rsid w:val="00374728"/>
    <w:rsid w:val="00386D7D"/>
    <w:rsid w:val="00396654"/>
    <w:rsid w:val="003A54D5"/>
    <w:rsid w:val="003B3F57"/>
    <w:rsid w:val="003D2D05"/>
    <w:rsid w:val="003D3525"/>
    <w:rsid w:val="003D5329"/>
    <w:rsid w:val="003E3ACE"/>
    <w:rsid w:val="003F53DE"/>
    <w:rsid w:val="00413C9D"/>
    <w:rsid w:val="0041593F"/>
    <w:rsid w:val="00423B82"/>
    <w:rsid w:val="004301C9"/>
    <w:rsid w:val="004435B9"/>
    <w:rsid w:val="0045021E"/>
    <w:rsid w:val="00462981"/>
    <w:rsid w:val="0046495C"/>
    <w:rsid w:val="00465CCB"/>
    <w:rsid w:val="00467C82"/>
    <w:rsid w:val="00476712"/>
    <w:rsid w:val="0047699E"/>
    <w:rsid w:val="004771B0"/>
    <w:rsid w:val="00477DFE"/>
    <w:rsid w:val="00480934"/>
    <w:rsid w:val="00482FBC"/>
    <w:rsid w:val="00484CF1"/>
    <w:rsid w:val="004A7456"/>
    <w:rsid w:val="004B1FD8"/>
    <w:rsid w:val="004C03D5"/>
    <w:rsid w:val="004C6333"/>
    <w:rsid w:val="004D049F"/>
    <w:rsid w:val="004E0711"/>
    <w:rsid w:val="004E572A"/>
    <w:rsid w:val="004E57DB"/>
    <w:rsid w:val="004F365E"/>
    <w:rsid w:val="004F43E2"/>
    <w:rsid w:val="005062A4"/>
    <w:rsid w:val="005101D8"/>
    <w:rsid w:val="00514DDD"/>
    <w:rsid w:val="005171CD"/>
    <w:rsid w:val="00517429"/>
    <w:rsid w:val="00534048"/>
    <w:rsid w:val="00540C57"/>
    <w:rsid w:val="00563AC8"/>
    <w:rsid w:val="00567C86"/>
    <w:rsid w:val="00573D07"/>
    <w:rsid w:val="00586408"/>
    <w:rsid w:val="00593CAC"/>
    <w:rsid w:val="00595A98"/>
    <w:rsid w:val="005A40FA"/>
    <w:rsid w:val="005A61FC"/>
    <w:rsid w:val="005B5601"/>
    <w:rsid w:val="005B7EAF"/>
    <w:rsid w:val="005C0E28"/>
    <w:rsid w:val="005C40E0"/>
    <w:rsid w:val="005D75E6"/>
    <w:rsid w:val="005E13BB"/>
    <w:rsid w:val="005E45F2"/>
    <w:rsid w:val="005F1A38"/>
    <w:rsid w:val="005F56AC"/>
    <w:rsid w:val="00603995"/>
    <w:rsid w:val="006058ED"/>
    <w:rsid w:val="006217E6"/>
    <w:rsid w:val="0063138A"/>
    <w:rsid w:val="0065135A"/>
    <w:rsid w:val="00660011"/>
    <w:rsid w:val="00663043"/>
    <w:rsid w:val="00670ACE"/>
    <w:rsid w:val="00674DAF"/>
    <w:rsid w:val="006837B2"/>
    <w:rsid w:val="006857A7"/>
    <w:rsid w:val="00685B3C"/>
    <w:rsid w:val="00692745"/>
    <w:rsid w:val="00696E53"/>
    <w:rsid w:val="006A4AA2"/>
    <w:rsid w:val="006B1FDC"/>
    <w:rsid w:val="006B4E8F"/>
    <w:rsid w:val="006B5BA5"/>
    <w:rsid w:val="006B6044"/>
    <w:rsid w:val="006C520B"/>
    <w:rsid w:val="006C56BB"/>
    <w:rsid w:val="006E219A"/>
    <w:rsid w:val="006E2810"/>
    <w:rsid w:val="006E500E"/>
    <w:rsid w:val="006F45C9"/>
    <w:rsid w:val="00702F2A"/>
    <w:rsid w:val="00731EDC"/>
    <w:rsid w:val="007417D9"/>
    <w:rsid w:val="0074485C"/>
    <w:rsid w:val="00750D4B"/>
    <w:rsid w:val="00774C1B"/>
    <w:rsid w:val="00783330"/>
    <w:rsid w:val="00784196"/>
    <w:rsid w:val="0079127E"/>
    <w:rsid w:val="007B1A66"/>
    <w:rsid w:val="007B7DBF"/>
    <w:rsid w:val="007D13E9"/>
    <w:rsid w:val="007D7774"/>
    <w:rsid w:val="007E7837"/>
    <w:rsid w:val="0080057F"/>
    <w:rsid w:val="0080081F"/>
    <w:rsid w:val="008117B7"/>
    <w:rsid w:val="00811B08"/>
    <w:rsid w:val="00822B47"/>
    <w:rsid w:val="008261D2"/>
    <w:rsid w:val="00827A9C"/>
    <w:rsid w:val="00830DFA"/>
    <w:rsid w:val="00837B2F"/>
    <w:rsid w:val="008412B2"/>
    <w:rsid w:val="0084257E"/>
    <w:rsid w:val="00854A5E"/>
    <w:rsid w:val="008610FE"/>
    <w:rsid w:val="00861450"/>
    <w:rsid w:val="00872B41"/>
    <w:rsid w:val="0087306B"/>
    <w:rsid w:val="00875CCB"/>
    <w:rsid w:val="00882963"/>
    <w:rsid w:val="008926C2"/>
    <w:rsid w:val="008A269F"/>
    <w:rsid w:val="008A53CF"/>
    <w:rsid w:val="008A58F4"/>
    <w:rsid w:val="008B2260"/>
    <w:rsid w:val="008F0602"/>
    <w:rsid w:val="008F3488"/>
    <w:rsid w:val="00921922"/>
    <w:rsid w:val="00922AED"/>
    <w:rsid w:val="009302B3"/>
    <w:rsid w:val="0095307E"/>
    <w:rsid w:val="0095339D"/>
    <w:rsid w:val="00976795"/>
    <w:rsid w:val="0099584F"/>
    <w:rsid w:val="00995E61"/>
    <w:rsid w:val="009A73D9"/>
    <w:rsid w:val="009B0808"/>
    <w:rsid w:val="009B3F8B"/>
    <w:rsid w:val="009D201F"/>
    <w:rsid w:val="009E01CC"/>
    <w:rsid w:val="009F2F65"/>
    <w:rsid w:val="00A03F92"/>
    <w:rsid w:val="00A23A08"/>
    <w:rsid w:val="00A24FC4"/>
    <w:rsid w:val="00A45932"/>
    <w:rsid w:val="00A74013"/>
    <w:rsid w:val="00AA7942"/>
    <w:rsid w:val="00AB4B9E"/>
    <w:rsid w:val="00AE0FE7"/>
    <w:rsid w:val="00AE6F9A"/>
    <w:rsid w:val="00AE7EE4"/>
    <w:rsid w:val="00B0080D"/>
    <w:rsid w:val="00B07666"/>
    <w:rsid w:val="00B16D40"/>
    <w:rsid w:val="00B34009"/>
    <w:rsid w:val="00B34C30"/>
    <w:rsid w:val="00B36C3A"/>
    <w:rsid w:val="00B51E78"/>
    <w:rsid w:val="00B5336A"/>
    <w:rsid w:val="00B6568F"/>
    <w:rsid w:val="00B700A5"/>
    <w:rsid w:val="00B82DB4"/>
    <w:rsid w:val="00B92F68"/>
    <w:rsid w:val="00B9445F"/>
    <w:rsid w:val="00BA6884"/>
    <w:rsid w:val="00BB3522"/>
    <w:rsid w:val="00BB6F4A"/>
    <w:rsid w:val="00BC424E"/>
    <w:rsid w:val="00BF6B89"/>
    <w:rsid w:val="00C07A7B"/>
    <w:rsid w:val="00C137B2"/>
    <w:rsid w:val="00C34570"/>
    <w:rsid w:val="00C364A7"/>
    <w:rsid w:val="00C45B10"/>
    <w:rsid w:val="00C50BFF"/>
    <w:rsid w:val="00C63623"/>
    <w:rsid w:val="00C66FAB"/>
    <w:rsid w:val="00C70535"/>
    <w:rsid w:val="00C72D1A"/>
    <w:rsid w:val="00C77FEB"/>
    <w:rsid w:val="00C82291"/>
    <w:rsid w:val="00C86C18"/>
    <w:rsid w:val="00C928DD"/>
    <w:rsid w:val="00CA729E"/>
    <w:rsid w:val="00CB2376"/>
    <w:rsid w:val="00CB2CFE"/>
    <w:rsid w:val="00CB7746"/>
    <w:rsid w:val="00CC29B4"/>
    <w:rsid w:val="00CC57F5"/>
    <w:rsid w:val="00CD1B8A"/>
    <w:rsid w:val="00CE1BD2"/>
    <w:rsid w:val="00CE751E"/>
    <w:rsid w:val="00CF1C16"/>
    <w:rsid w:val="00CF7CD8"/>
    <w:rsid w:val="00D0168F"/>
    <w:rsid w:val="00D06B6D"/>
    <w:rsid w:val="00D13DEF"/>
    <w:rsid w:val="00D24638"/>
    <w:rsid w:val="00D24CF6"/>
    <w:rsid w:val="00D318EC"/>
    <w:rsid w:val="00D32759"/>
    <w:rsid w:val="00D37F8B"/>
    <w:rsid w:val="00D40FEA"/>
    <w:rsid w:val="00D43FC4"/>
    <w:rsid w:val="00D442E5"/>
    <w:rsid w:val="00D51612"/>
    <w:rsid w:val="00D57B27"/>
    <w:rsid w:val="00D6140C"/>
    <w:rsid w:val="00D67D8B"/>
    <w:rsid w:val="00D766F5"/>
    <w:rsid w:val="00D76799"/>
    <w:rsid w:val="00D95BD3"/>
    <w:rsid w:val="00DA12C7"/>
    <w:rsid w:val="00DA1EFD"/>
    <w:rsid w:val="00DA5315"/>
    <w:rsid w:val="00DB50A5"/>
    <w:rsid w:val="00DC4730"/>
    <w:rsid w:val="00DD6EC9"/>
    <w:rsid w:val="00DE7692"/>
    <w:rsid w:val="00DF5D90"/>
    <w:rsid w:val="00E24010"/>
    <w:rsid w:val="00E4092B"/>
    <w:rsid w:val="00E47056"/>
    <w:rsid w:val="00E53B09"/>
    <w:rsid w:val="00E63446"/>
    <w:rsid w:val="00E66A7E"/>
    <w:rsid w:val="00E72803"/>
    <w:rsid w:val="00E95816"/>
    <w:rsid w:val="00E96B38"/>
    <w:rsid w:val="00EA28DC"/>
    <w:rsid w:val="00EA4478"/>
    <w:rsid w:val="00EA760F"/>
    <w:rsid w:val="00EB0AAE"/>
    <w:rsid w:val="00EB579B"/>
    <w:rsid w:val="00EB7D2E"/>
    <w:rsid w:val="00EE50CA"/>
    <w:rsid w:val="00EF16CE"/>
    <w:rsid w:val="00EF18C4"/>
    <w:rsid w:val="00F13925"/>
    <w:rsid w:val="00F22CA5"/>
    <w:rsid w:val="00F32417"/>
    <w:rsid w:val="00F33BF7"/>
    <w:rsid w:val="00F41C1E"/>
    <w:rsid w:val="00F41D7F"/>
    <w:rsid w:val="00F41FE4"/>
    <w:rsid w:val="00F51340"/>
    <w:rsid w:val="00F51E77"/>
    <w:rsid w:val="00F5551B"/>
    <w:rsid w:val="00F646B2"/>
    <w:rsid w:val="00F72FE8"/>
    <w:rsid w:val="00F81648"/>
    <w:rsid w:val="00F860F0"/>
    <w:rsid w:val="00F871D3"/>
    <w:rsid w:val="00F92EB5"/>
    <w:rsid w:val="00FA0508"/>
    <w:rsid w:val="00FB6F46"/>
    <w:rsid w:val="00FB75FA"/>
    <w:rsid w:val="00FC6019"/>
    <w:rsid w:val="00FE465A"/>
    <w:rsid w:val="00FE5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A98"/>
    <w:pPr>
      <w:spacing w:line="276" w:lineRule="auto"/>
    </w:pPr>
    <w:rPr>
      <w:noProof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023B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023BD"/>
    <w:rPr>
      <w:noProof/>
    </w:rPr>
  </w:style>
  <w:style w:type="paragraph" w:styleId="Pieddepage">
    <w:name w:val="footer"/>
    <w:basedOn w:val="Normal"/>
    <w:link w:val="PieddepageCar"/>
    <w:uiPriority w:val="99"/>
    <w:semiHidden/>
    <w:unhideWhenUsed/>
    <w:rsid w:val="000023B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023BD"/>
    <w:rPr>
      <w:noProof/>
    </w:rPr>
  </w:style>
  <w:style w:type="character" w:styleId="Lienhypertexte">
    <w:name w:val="Hyperlink"/>
    <w:basedOn w:val="Policepardfaut"/>
    <w:uiPriority w:val="99"/>
    <w:unhideWhenUsed/>
    <w:rsid w:val="00D57B27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75CCB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12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12C7"/>
    <w:rPr>
      <w:rFonts w:ascii="Tahoma" w:hAnsi="Tahoma" w:cs="Tahoma"/>
      <w:noProof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DA12C7"/>
    <w:pPr>
      <w:ind w:left="720"/>
      <w:contextualSpacing/>
    </w:pPr>
  </w:style>
  <w:style w:type="character" w:customStyle="1" w:styleId="public-profile-url">
    <w:name w:val="public-profile-url"/>
    <w:basedOn w:val="Policepardfaut"/>
    <w:rsid w:val="000E3A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A98"/>
    <w:pPr>
      <w:spacing w:line="276" w:lineRule="auto"/>
    </w:pPr>
    <w:rPr>
      <w:noProof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023B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023BD"/>
    <w:rPr>
      <w:noProof/>
    </w:rPr>
  </w:style>
  <w:style w:type="paragraph" w:styleId="Pieddepage">
    <w:name w:val="footer"/>
    <w:basedOn w:val="Normal"/>
    <w:link w:val="PieddepageCar"/>
    <w:uiPriority w:val="99"/>
    <w:semiHidden/>
    <w:unhideWhenUsed/>
    <w:rsid w:val="000023B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023BD"/>
    <w:rPr>
      <w:noProof/>
    </w:rPr>
  </w:style>
  <w:style w:type="character" w:styleId="Lienhypertexte">
    <w:name w:val="Hyperlink"/>
    <w:basedOn w:val="Policepardfaut"/>
    <w:uiPriority w:val="99"/>
    <w:unhideWhenUsed/>
    <w:rsid w:val="00D57B27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75CCB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12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12C7"/>
    <w:rPr>
      <w:rFonts w:ascii="Tahoma" w:hAnsi="Tahoma" w:cs="Tahoma"/>
      <w:noProof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DA12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2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triset.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emiere-urgence.org/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emiere-urgence.or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r.linkedin.com/in/marianecleme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iane.clement@laposte.net" TargetMode="External"/><Relationship Id="rId14" Type="http://schemas.openxmlformats.org/officeDocument/2006/relationships/hyperlink" Target="http://www.provenceshipchart.fr/fasa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Cours%20REIMS%20MANAGEMENT%20SCHOOL%2001.08.2015\CV%20et%20LETTRES%20DE%20MOTIVATION%20g&#233;n&#233;raux\03.03.15\Janvier_2016_CV_mis_&#224;_jour\Mariane_Clement_CV_jan16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F513B-EBDB-475F-A656-9F27FAEBE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Mariane_Clement_CV_jan16</Template>
  <TotalTime>24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</CharactersWithSpaces>
  <SharedDoc>false</SharedDoc>
  <HLinks>
    <vt:vector size="18" baseType="variant">
      <vt:variant>
        <vt:i4>7929914</vt:i4>
      </vt:variant>
      <vt:variant>
        <vt:i4>0</vt:i4>
      </vt:variant>
      <vt:variant>
        <vt:i4>0</vt:i4>
      </vt:variant>
      <vt:variant>
        <vt:i4>5</vt:i4>
      </vt:variant>
      <vt:variant>
        <vt:lpwstr>https://www.linkedin.com/in/marianeclement</vt:lpwstr>
      </vt:variant>
      <vt:variant>
        <vt:lpwstr/>
      </vt:variant>
      <vt:variant>
        <vt:i4>1179726</vt:i4>
      </vt:variant>
      <vt:variant>
        <vt:i4>6</vt:i4>
      </vt:variant>
      <vt:variant>
        <vt:i4>0</vt:i4>
      </vt:variant>
      <vt:variant>
        <vt:i4>5</vt:i4>
      </vt:variant>
      <vt:variant>
        <vt:lpwstr>http://www.provenceshipchart.fr/fasa.html</vt:lpwstr>
      </vt:variant>
      <vt:variant>
        <vt:lpwstr/>
      </vt:variant>
      <vt:variant>
        <vt:i4>6357046</vt:i4>
      </vt:variant>
      <vt:variant>
        <vt:i4>3</vt:i4>
      </vt:variant>
      <vt:variant>
        <vt:i4>0</vt:i4>
      </vt:variant>
      <vt:variant>
        <vt:i4>5</vt:i4>
      </vt:variant>
      <vt:variant>
        <vt:lpwstr>http://www.nutriset.fr/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</dc:creator>
  <cp:lastModifiedBy>Mariane CLEMENT</cp:lastModifiedBy>
  <cp:revision>36</cp:revision>
  <cp:lastPrinted>2017-01-12T17:14:00Z</cp:lastPrinted>
  <dcterms:created xsi:type="dcterms:W3CDTF">2017-02-03T18:57:00Z</dcterms:created>
  <dcterms:modified xsi:type="dcterms:W3CDTF">2017-02-21T12:25:00Z</dcterms:modified>
</cp:coreProperties>
</file>