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947A2" w14:textId="1DFB2001" w:rsidR="00F93E26" w:rsidRDefault="00333EE0" w:rsidP="00E76932">
      <w:pPr>
        <w:jc w:val="both"/>
        <w:sectPr w:rsidR="00F93E26" w:rsidSect="00F93E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39648" behindDoc="0" locked="0" layoutInCell="1" allowOverlap="1" wp14:anchorId="3B85D809" wp14:editId="6DFB0A7E">
            <wp:simplePos x="0" y="0"/>
            <wp:positionH relativeFrom="column">
              <wp:posOffset>-722696</wp:posOffset>
            </wp:positionH>
            <wp:positionV relativeFrom="paragraph">
              <wp:posOffset>-825054</wp:posOffset>
            </wp:positionV>
            <wp:extent cx="1573200" cy="1929600"/>
            <wp:effectExtent l="0" t="0" r="8255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14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920B1C" wp14:editId="32FF5E26">
                <wp:simplePos x="0" y="0"/>
                <wp:positionH relativeFrom="column">
                  <wp:posOffset>962660</wp:posOffset>
                </wp:positionH>
                <wp:positionV relativeFrom="paragraph">
                  <wp:posOffset>-729615</wp:posOffset>
                </wp:positionV>
                <wp:extent cx="1840865" cy="723265"/>
                <wp:effectExtent l="0" t="0" r="0" b="635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19C41" w14:textId="3B1AD81E" w:rsidR="00533C46" w:rsidRPr="00E76932" w:rsidRDefault="00D34BAB" w:rsidP="00E76932">
                            <w:pPr>
                              <w:pStyle w:val="Textedebulles"/>
                              <w:spacing w:line="540" w:lineRule="exact"/>
                              <w:rPr>
                                <w:rFonts w:ascii="Corbel" w:hAnsi="Corbel" w:cs="SegoePro-Light"/>
                                <w:b/>
                                <w:color w:val="1F497D" w:themeColor="text2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E0672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Ludovic DENIS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20B1C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75.8pt;margin-top:-57.45pt;width:144.95pt;height:56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" filled="f" stroked="f">
                <v:textbox>
                  <w:txbxContent>
                    <w:p w14:paraId="48019C41" w14:textId="3B1AD81E" w:rsidR="00533C46" w:rsidRPr="00E76932" w:rsidRDefault="00D34BAB" w:rsidP="00E76932">
                      <w:pPr>
                        <w:pStyle w:val="Textedebulles"/>
                        <w:spacing w:line="540" w:lineRule="exact"/>
                        <w:rPr>
                          <w:rFonts w:ascii="Corbel" w:hAnsi="Corbel" w:cs="SegoePro-Light"/>
                          <w:b/>
                          <w:color w:val="1F497D" w:themeColor="text2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E0672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Ludovic DENIS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5877">
        <w:rPr>
          <w:noProof/>
        </w:rPr>
        <w:drawing>
          <wp:anchor distT="0" distB="0" distL="114300" distR="114300" simplePos="0" relativeHeight="251658240" behindDoc="0" locked="0" layoutInCell="1" allowOverlap="1" wp14:anchorId="4704016F" wp14:editId="7FB7DB42">
            <wp:simplePos x="0" y="0"/>
            <wp:positionH relativeFrom="column">
              <wp:posOffset>-612140</wp:posOffset>
            </wp:positionH>
            <wp:positionV relativeFrom="paragraph">
              <wp:posOffset>-495300</wp:posOffset>
            </wp:positionV>
            <wp:extent cx="1484630" cy="1611630"/>
            <wp:effectExtent l="0" t="0" r="0" b="0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 H_Tet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931" w:rsidRPr="00945931">
        <w:t xml:space="preserve"> </w:t>
      </w:r>
    </w:p>
    <w:p w14:paraId="590DD536" w14:textId="52CE78BC" w:rsidR="00AF7C19" w:rsidRDefault="001425B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D8C08E" wp14:editId="55FAB2F7">
                <wp:simplePos x="0" y="0"/>
                <wp:positionH relativeFrom="column">
                  <wp:posOffset>-831850</wp:posOffset>
                </wp:positionH>
                <wp:positionV relativeFrom="paragraph">
                  <wp:posOffset>1180465</wp:posOffset>
                </wp:positionV>
                <wp:extent cx="1673225" cy="4919345"/>
                <wp:effectExtent l="0" t="0" r="0" b="0"/>
                <wp:wrapThrough wrapText="bothSides">
                  <wp:wrapPolygon edited="0">
                    <wp:start x="492" y="0"/>
                    <wp:lineTo x="492" y="21497"/>
                    <wp:lineTo x="20903" y="21497"/>
                    <wp:lineTo x="20903" y="0"/>
                    <wp:lineTo x="492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491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C32DF" w14:textId="77777777" w:rsidR="001425BF" w:rsidRDefault="001425BF" w:rsidP="001425BF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clos de</w:t>
                            </w:r>
                          </w:p>
                          <w:p w14:paraId="58C89C7B" w14:textId="77777777" w:rsidR="00D34BAB" w:rsidRDefault="00D34BAB" w:rsidP="001425BF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425BF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Traisnecourt</w:t>
                            </w:r>
                            <w:proofErr w:type="spellEnd"/>
                          </w:p>
                          <w:p w14:paraId="2328041C" w14:textId="77777777" w:rsidR="00D34BAB" w:rsidRDefault="001425BF" w:rsidP="00B47022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14123</w:t>
                            </w:r>
                          </w:p>
                          <w:p w14:paraId="51326F73" w14:textId="77777777" w:rsidR="00533C46" w:rsidRPr="008131F3" w:rsidRDefault="001425BF" w:rsidP="00B47022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proofErr w:type="spellStart"/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Cormelles</w:t>
                            </w:r>
                            <w:proofErr w:type="spellEnd"/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 Roya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  <w:p w14:paraId="16EA8158" w14:textId="77777777" w:rsidR="00533C46" w:rsidRPr="008131F3" w:rsidRDefault="00533C46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70DC65" w14:textId="77777777" w:rsidR="00533C46" w:rsidRPr="008131F3" w:rsidRDefault="00533C46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C3D6D9" w14:textId="77777777" w:rsidR="00D34BAB" w:rsidRDefault="001425BF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="00533C46" w:rsidRPr="008131F3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533C46" w:rsidRPr="000E5A1F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2 14 40 16 89</w:t>
                            </w:r>
                          </w:p>
                          <w:p w14:paraId="4D161999" w14:textId="77777777" w:rsidR="00533C46" w:rsidRPr="008131F3" w:rsidRDefault="001425BF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06 25 19 68 96</w:t>
                            </w:r>
                          </w:p>
                          <w:p w14:paraId="63E0E975" w14:textId="77777777" w:rsidR="00533C46" w:rsidRPr="008131F3" w:rsidRDefault="001425BF" w:rsidP="008131F3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hyperlink r:id="rId16" w:history="1">
                              <w:r w:rsidR="00D34BAB" w:rsidRPr="008D14AF">
                                <w:rPr>
                                  <w:rStyle w:val="Lienhypertexte"/>
                                  <w:rFonts w:ascii="Corbel" w:hAnsi="Corbel" w:cs="SegoePro-Light"/>
                                  <w:b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ludovic.denis21@sfr.fr</w:t>
                              </w:r>
                            </w:hyperlink>
                          </w:p>
                          <w:p w14:paraId="46691667" w14:textId="77777777" w:rsidR="00533C46" w:rsidRPr="008131F3" w:rsidRDefault="001425BF" w:rsidP="008131F3">
                            <w:pPr>
                              <w:pStyle w:val="Textedebulles"/>
                              <w:spacing w:before="240"/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 le </w:t>
                            </w:r>
                            <w:r w:rsidR="00D34BAB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03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1975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D34BAB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ans</w:t>
                            </w:r>
                          </w:p>
                          <w:p w14:paraId="488D52A5" w14:textId="77777777" w:rsidR="00533C46" w:rsidRPr="008131F3" w:rsidRDefault="00533C46" w:rsidP="008131F3">
                            <w:pPr>
                              <w:pStyle w:val="Textedebulles"/>
                              <w:spacing w:line="36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A86CFD" w14:textId="77777777" w:rsidR="00533C46" w:rsidRPr="008131F3" w:rsidRDefault="001425BF" w:rsidP="008131F3">
                            <w:pPr>
                              <w:pStyle w:val="Textedebulles"/>
                              <w:spacing w:before="240"/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Marié </w:t>
                            </w:r>
                            <w:r w:rsidR="00D34BAB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4BAB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e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nfants</w:t>
                            </w:r>
                          </w:p>
                          <w:p w14:paraId="086A1914" w14:textId="77777777" w:rsidR="00533C46" w:rsidRPr="008131F3" w:rsidRDefault="001425BF" w:rsidP="008131F3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533C46"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</w:t>
                            </w:r>
                            <w:r w:rsidR="00D34BAB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8C08E" id="Zone de texte 1" o:spid="_x0000_s1027" type="#_x0000_t202" style="position:absolute;margin-left:-65.5pt;margin-top:92.95pt;width:131.75pt;height:387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" filled="f" stroked="f">
                <v:textbox>
                  <w:txbxContent>
                    <w:p w14:paraId="74CC32DF" w14:textId="77777777" w:rsidR="001425BF" w:rsidRDefault="001425BF" w:rsidP="001425BF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clos de</w:t>
                      </w:r>
                    </w:p>
                    <w:p w14:paraId="58C89C7B" w14:textId="77777777" w:rsidR="00D34BAB" w:rsidRDefault="00D34BAB" w:rsidP="001425BF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425BF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Traisnecourt</w:t>
                      </w:r>
                      <w:proofErr w:type="spellEnd"/>
                    </w:p>
                    <w:p w14:paraId="2328041C" w14:textId="77777777" w:rsidR="00D34BAB" w:rsidRDefault="001425BF" w:rsidP="00B47022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14123</w:t>
                      </w:r>
                    </w:p>
                    <w:p w14:paraId="51326F73" w14:textId="77777777" w:rsidR="00533C46" w:rsidRPr="008131F3" w:rsidRDefault="001425BF" w:rsidP="00B47022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proofErr w:type="spellStart"/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Cormelles</w:t>
                      </w:r>
                      <w:proofErr w:type="spellEnd"/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 Roya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  <w:p w14:paraId="16EA8158" w14:textId="77777777" w:rsidR="00533C46" w:rsidRPr="008131F3" w:rsidRDefault="00533C46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70DC65" w14:textId="77777777" w:rsidR="00533C46" w:rsidRPr="008131F3" w:rsidRDefault="00533C46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C3D6D9" w14:textId="77777777" w:rsidR="00D34BAB" w:rsidRDefault="001425BF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="00533C46" w:rsidRPr="008131F3">
                        <w:rPr>
                          <w:rFonts w:ascii="Corbel" w:hAnsi="Corbel" w:cs="SegoePro-Bold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533C46" w:rsidRPr="000E5A1F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2 14 40 16 89</w:t>
                      </w:r>
                    </w:p>
                    <w:p w14:paraId="4D161999" w14:textId="77777777" w:rsidR="00533C46" w:rsidRPr="008131F3" w:rsidRDefault="001425BF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Bold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06 25 19 68 96</w:t>
                      </w:r>
                    </w:p>
                    <w:p w14:paraId="63E0E975" w14:textId="77777777" w:rsidR="00533C46" w:rsidRPr="008131F3" w:rsidRDefault="001425BF" w:rsidP="008131F3">
                      <w:pPr>
                        <w:pStyle w:val="Paragraphestandard"/>
                        <w:spacing w:before="240"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hyperlink r:id="rId17" w:history="1">
                        <w:r w:rsidR="00D34BAB" w:rsidRPr="008D14AF">
                          <w:rPr>
                            <w:rStyle w:val="Lienhypertexte"/>
                            <w:rFonts w:ascii="Corbel" w:hAnsi="Corbel" w:cs="SegoePro-Light"/>
                            <w:b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ludovic.denis21@sfr.fr</w:t>
                        </w:r>
                      </w:hyperlink>
                    </w:p>
                    <w:p w14:paraId="46691667" w14:textId="77777777" w:rsidR="00533C46" w:rsidRPr="008131F3" w:rsidRDefault="001425BF" w:rsidP="008131F3">
                      <w:pPr>
                        <w:pStyle w:val="Textedebulles"/>
                        <w:spacing w:before="240"/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 le </w:t>
                      </w:r>
                      <w:r w:rsidR="00D34BAB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03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1975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D34BAB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533C46"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ans</w:t>
                      </w:r>
                    </w:p>
                    <w:p w14:paraId="488D52A5" w14:textId="77777777" w:rsidR="00533C46" w:rsidRPr="008131F3" w:rsidRDefault="00533C46" w:rsidP="008131F3">
                      <w:pPr>
                        <w:pStyle w:val="Textedebulles"/>
                        <w:spacing w:line="360" w:lineRule="auto"/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A86CFD" w14:textId="77777777" w:rsidR="00533C46" w:rsidRPr="008131F3" w:rsidRDefault="001425BF" w:rsidP="008131F3">
                      <w:pPr>
                        <w:pStyle w:val="Textedebulles"/>
                        <w:spacing w:before="240"/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Marié </w:t>
                      </w:r>
                      <w:r w:rsidR="00D34BAB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4BAB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e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nfants</w:t>
                      </w:r>
                    </w:p>
                    <w:p w14:paraId="086A1914" w14:textId="77777777" w:rsidR="00533C46" w:rsidRPr="008131F3" w:rsidRDefault="001425BF" w:rsidP="008131F3">
                      <w:pPr>
                        <w:pStyle w:val="Paragraphestandard"/>
                        <w:spacing w:before="240"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533C46" w:rsidRPr="008131F3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</w:t>
                      </w:r>
                      <w:r w:rsidR="00D34BAB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4B636E4F" wp14:editId="408BA5F0">
                <wp:simplePos x="0" y="0"/>
                <wp:positionH relativeFrom="column">
                  <wp:posOffset>877570</wp:posOffset>
                </wp:positionH>
                <wp:positionV relativeFrom="paragraph">
                  <wp:posOffset>777240</wp:posOffset>
                </wp:positionV>
                <wp:extent cx="2738120" cy="436245"/>
                <wp:effectExtent l="0" t="0" r="5080" b="1905"/>
                <wp:wrapThrough wrapText="bothSides">
                  <wp:wrapPolygon edited="0">
                    <wp:start x="0" y="0"/>
                    <wp:lineTo x="0" y="16035"/>
                    <wp:lineTo x="19085" y="20751"/>
                    <wp:lineTo x="21039" y="20751"/>
                    <wp:lineTo x="21490" y="16035"/>
                    <wp:lineTo x="21490" y="0"/>
                    <wp:lineTo x="0" y="0"/>
                  </wp:wrapPolygon>
                </wp:wrapThrough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436245"/>
                          <a:chOff x="10152" y="-182498"/>
                          <a:chExt cx="2738120" cy="392683"/>
                        </a:xfrm>
                      </wpg:grpSpPr>
                      <wps:wsp>
                        <wps:cNvPr id="18" name="Zone de texte 18"/>
                        <wps:cNvSpPr txBox="1"/>
                        <wps:spPr>
                          <a:xfrm>
                            <a:off x="10152" y="-182498"/>
                            <a:ext cx="2738120" cy="284632"/>
                          </a:xfrm>
                          <a:prstGeom prst="rect">
                            <a:avLst/>
                          </a:prstGeom>
                          <a:solidFill>
                            <a:srgbClr val="11514B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B1258F" w14:textId="77777777" w:rsidR="00533C46" w:rsidRPr="008131F3" w:rsidRDefault="00533C46" w:rsidP="00BC5ADF">
                              <w:pPr>
                                <w:pStyle w:val="Paragraphestandard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131F3">
                                <w:rPr>
                                  <w:rFonts w:ascii="Corbel" w:hAnsi="Corbel" w:cs="SegoePro-Light"/>
                                  <w:b/>
                                  <w:caps/>
                                  <w:color w:val="FFFFFF" w:themeColor="background1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8131F3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 professionnelle</w:t>
                              </w:r>
                            </w:p>
                            <w:p w14:paraId="77FA84C9" w14:textId="77777777"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47625"/>
                            <a:ext cx="184785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36E4F" id="Groupe 3" o:spid="_x0000_s1028" style="position:absolute;margin-left:69.1pt;margin-top:61.2pt;width:215.6pt;height:34.35pt;z-index:251631104;mso-height-relative:margin" coordorigin="101,-1824" coordsize="27381,3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">
                <v:shape id="Zone de texte 18" o:spid="_x0000_s1029" type="#_x0000_t202" style="position:absolute;left:101;top:-1824;width:27381;height:2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W7sQA&#10;AADbAAAADwAAAGRycy9kb3ducmV2LnhtbESPQW/CMAyF75P4D5En7TZSdphYISC0bmjaibFxN41p&#10;KxqnJCl0/Pr5MImbrff83uf5cnCtOlOIjWcDk3EGirj0tuHKwM/3++MUVEzIFlvPZOCXIiwXo7s5&#10;5tZf+IvO21QpCeGYo4E6pS7XOpY1OYxj3xGLdvDBYZI1VNoGvEi4a/VTlj1rhw1LQ40dvdZUHre9&#10;M/C53lm6vvXh5VT1RbHfTDbrojXm4X5YzUAlGtLN/H/9YQVfYOUXGU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JVu7EAAAA2wAAAA8AAAAAAAAAAAAAAAAAmAIAAGRycy9k&#10;b3ducmV2LnhtbFBLBQYAAAAABAAEAPUAAACJAwAAAAA=&#10;" fillcolor="#11514b" stroked="f">
                  <v:textbox>
                    <w:txbxContent>
                      <w:p w14:paraId="05B1258F" w14:textId="77777777" w:rsidR="00533C46" w:rsidRPr="008131F3" w:rsidRDefault="00533C46" w:rsidP="00BC5ADF">
                        <w:pPr>
                          <w:pStyle w:val="Paragraphestandard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131F3">
                          <w:rPr>
                            <w:rFonts w:ascii="Corbel" w:hAnsi="Corbel" w:cs="SegoePro-Light"/>
                            <w:b/>
                            <w:caps/>
                            <w:color w:val="FFFFFF" w:themeColor="background1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8131F3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 professionnelle</w:t>
                        </w:r>
                      </w:p>
                      <w:p w14:paraId="77FA84C9" w14:textId="77777777"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30" type="#_x0000_t75" style="position:absolute;left:24765;top:476;width:1847;height:1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bO2/AAAA2wAAAA8AAABkcnMvZG93bnJldi54bWxET89rwjAUvgv+D+ENvGk6HU46o5SOynZc&#10;Jz0/mre22LyUJGvrf78cBh4/vt/H82x6MZLznWUFz5sEBHFtdceNgut3sT6A8AFZY2+ZFNzJw/m0&#10;XBwx1XbiLxrL0IgYwj5FBW0IQyqlr1sy6Dd2II7cj3UGQ4SukdrhFMNNL7dJspcGO44NLQ6Ut1Tf&#10;yl+jIKNil19edfV+G1w1ZlVefepSqdXTnL2BCDSHh/jf/aEVvMT18Uv8AfL0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oWztvwAAANsAAAAPAAAAAAAAAAAAAAAAAJ8CAABk&#10;cnMvZG93bnJldi54bWxQSwUGAAAAAAQABAD3AAAAiwMAAAAA&#10;">
                  <v:imagedata r:id="rId19" o:title=""/>
                  <v:path arrowok="t"/>
                </v:shape>
                <w10:wrap type="through"/>
              </v:group>
            </w:pict>
          </mc:Fallback>
        </mc:AlternateContent>
      </w:r>
      <w:r w:rsidR="00F8314B" w:rsidRPr="00F52B97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869CED7" wp14:editId="1E30E21A">
                <wp:simplePos x="0" y="0"/>
                <wp:positionH relativeFrom="column">
                  <wp:posOffset>1215229</wp:posOffset>
                </wp:positionH>
                <wp:positionV relativeFrom="paragraph">
                  <wp:posOffset>1262133</wp:posOffset>
                </wp:positionV>
                <wp:extent cx="5097145" cy="3855085"/>
                <wp:effectExtent l="0" t="0" r="0" b="0"/>
                <wp:wrapSquare wrapText="bothSides"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145" cy="3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3C8090F" w14:textId="77777777" w:rsidR="00533C46" w:rsidRPr="002303A4" w:rsidRDefault="00B32E03" w:rsidP="00F52B97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b/>
                                <w:iCs/>
                                <w:caps/>
                                <w:color w:val="1151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Depuis 03/2011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>PSA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>Analyste Qualité Spécialiste</w:t>
                            </w:r>
                          </w:p>
                          <w:p w14:paraId="6C105512" w14:textId="77777777" w:rsidR="00533C46" w:rsidRDefault="00B32E03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7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Analyse des défaillances qualité chez les fournisseurs en fabrication.</w:t>
                            </w:r>
                            <w:r w:rsidR="00F8314B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(M.R.P.)</w:t>
                            </w:r>
                          </w:p>
                          <w:p w14:paraId="499C7E76" w14:textId="77777777" w:rsidR="00533C46" w:rsidRPr="002303A4" w:rsidRDefault="00B32E03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7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Mise en place de mesures conservatoires en interne</w:t>
                            </w:r>
                            <w:r w:rsidR="001425BF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avec priorité à définir</w:t>
                            </w:r>
                            <w:r w:rsidR="00533C46"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3AC5680" w14:textId="77777777" w:rsidR="00533C46" w:rsidRPr="002303A4" w:rsidRDefault="00B32E03" w:rsidP="00791F2D">
                            <w:pPr>
                              <w:pStyle w:val="Textedebulles"/>
                              <w:numPr>
                                <w:ilvl w:val="1"/>
                                <w:numId w:val="37"/>
                              </w:numPr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Enquête</w:t>
                            </w:r>
                            <w:r w:rsidR="005C16FC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&amp; constitution</w:t>
                            </w:r>
                            <w:r w:rsidR="005C16FC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de dossier</w:t>
                            </w:r>
                            <w:r w:rsidR="005C16FC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, prise de contact avec les fournisseurs, </w:t>
                            </w:r>
                            <w:r w:rsidR="005C16FC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demande de plans d’actions à court terme, formation du personnel de tri, assurer la prise en compte des refus &amp; des lots spéciaux</w:t>
                            </w:r>
                            <w:r w:rsidR="00533C46"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557F39FA" w14:textId="77777777" w:rsidR="00533C46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</w:pPr>
                          </w:p>
                          <w:p w14:paraId="0CDFFE9F" w14:textId="77777777" w:rsidR="00533C46" w:rsidRPr="002303A4" w:rsidRDefault="005C16FC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b/>
                                <w:iCs/>
                                <w:caps/>
                                <w:color w:val="1151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01/2000 – 02/2011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>PSA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>Evolution interne</w:t>
                            </w:r>
                          </w:p>
                          <w:p w14:paraId="0837C23A" w14:textId="77777777" w:rsidR="00533C46" w:rsidRDefault="005C16FC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6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Analyste Qualité avec la fonction Métrologue sur machine 3D &amp; auditeur atelier pour la gestion des crises qualité en interne &amp; pour le respect des différents référentiels</w:t>
                            </w:r>
                          </w:p>
                          <w:p w14:paraId="5E22E1D7" w14:textId="77777777" w:rsidR="00533C46" w:rsidRPr="002303A4" w:rsidRDefault="005C16FC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6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Conducteur d’installation : démarrage ligne ferrage berceau puis usinage, </w:t>
                            </w:r>
                            <w:proofErr w:type="spellStart"/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antigravillonnage</w:t>
                            </w:r>
                            <w:proofErr w:type="spellEnd"/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&amp; ferrage traverse</w:t>
                            </w:r>
                            <w:r w:rsidR="00533C46"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7B3EECD6" w14:textId="77777777" w:rsidR="00533C46" w:rsidRPr="002303A4" w:rsidRDefault="005C16FC" w:rsidP="00791F2D">
                            <w:pPr>
                              <w:pStyle w:val="Textedebulles"/>
                              <w:numPr>
                                <w:ilvl w:val="1"/>
                                <w:numId w:val="36"/>
                              </w:numPr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Conducteur d’installation : responsable d’une ligne complète pour la fabrication de barres de torsion &amp; anti devers comprenant : usinage, phosphatation &amp; peinture</w:t>
                            </w:r>
                            <w:r w:rsidR="00533C46"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3810D7FC" w14:textId="77777777" w:rsidR="00533C46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</w:pPr>
                          </w:p>
                          <w:p w14:paraId="793ABD54" w14:textId="77777777" w:rsidR="00533C46" w:rsidRPr="002303A4" w:rsidRDefault="00F8314B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b/>
                                <w:iCs/>
                                <w:caps/>
                                <w:color w:val="1151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12/199</w:t>
                            </w:r>
                            <w:r w:rsidR="001425BF"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7</w:t>
                            </w:r>
                            <w:r w:rsidR="00533C46" w:rsidRPr="002303A4"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12/199</w:t>
                            </w:r>
                            <w:r w:rsidR="001425BF"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9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>RVI, NADELLA, OTOR, HAMELIN…</w:t>
                            </w:r>
                            <w:r w:rsidR="00533C46"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>Intérimaire</w:t>
                            </w:r>
                          </w:p>
                          <w:p w14:paraId="5D7E371A" w14:textId="77777777" w:rsidR="00533C46" w:rsidRPr="00F8314B" w:rsidRDefault="00F8314B" w:rsidP="00D16B35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5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F8314B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Tourneur/Fraiseur sur C.N. – Rectifieur sur </w:t>
                            </w:r>
                            <w:proofErr w:type="spellStart"/>
                            <w:r w:rsidRPr="00F8314B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Centerless</w:t>
                            </w:r>
                            <w:proofErr w:type="spellEnd"/>
                            <w:r w:rsidRPr="00F8314B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– Agent de production - Soudeur – Electromécanicien – Mécanicien – Agent commercial…</w:t>
                            </w:r>
                          </w:p>
                          <w:p w14:paraId="4E14B663" w14:textId="77777777" w:rsidR="00533C46" w:rsidRPr="004B60AA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 w:line="360" w:lineRule="auto"/>
                              <w:ind w:left="170"/>
                              <w:rPr>
                                <w:rFonts w:ascii="Corbel" w:hAnsi="Corbel"/>
                                <w:b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9CED7" id="Zone de texte 83" o:spid="_x0000_s1031" type="#_x0000_t202" style="position:absolute;margin-left:95.7pt;margin-top:99.4pt;width:401.35pt;height:303.5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" filled="f" stroked="f">
                <v:textbox>
                  <w:txbxContent>
                    <w:p w14:paraId="43C8090F" w14:textId="77777777" w:rsidR="00533C46" w:rsidRPr="002303A4" w:rsidRDefault="00B32E03" w:rsidP="00F52B97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b/>
                          <w:iCs/>
                          <w:caps/>
                          <w:color w:val="11514B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Depuis 03/2011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="00533C46"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>PSA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="00533C46"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>Analyste Qualité Spécialiste</w:t>
                      </w:r>
                    </w:p>
                    <w:p w14:paraId="6C105512" w14:textId="77777777" w:rsidR="00533C46" w:rsidRDefault="00B32E03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7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Analyse des défaillances qualité chez les fournisseurs en fabrication.</w:t>
                      </w:r>
                      <w:r w:rsidR="00F8314B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 (M.R.P.)</w:t>
                      </w:r>
                    </w:p>
                    <w:p w14:paraId="499C7E76" w14:textId="77777777" w:rsidR="00533C46" w:rsidRPr="002303A4" w:rsidRDefault="00B32E03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7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Mise en place de mesures conservatoires en interne</w:t>
                      </w:r>
                      <w:r w:rsidR="001425BF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 avec priorité à définir</w:t>
                      </w:r>
                      <w:r w:rsidR="00533C46"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.</w:t>
                      </w:r>
                    </w:p>
                    <w:p w14:paraId="13AC5680" w14:textId="77777777" w:rsidR="00533C46" w:rsidRPr="002303A4" w:rsidRDefault="00B32E03" w:rsidP="00791F2D">
                      <w:pPr>
                        <w:pStyle w:val="Textedebulles"/>
                        <w:numPr>
                          <w:ilvl w:val="1"/>
                          <w:numId w:val="37"/>
                        </w:numPr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Enquête</w:t>
                      </w:r>
                      <w:r w:rsidR="005C16FC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 &amp; constitution</w:t>
                      </w:r>
                      <w:r w:rsidR="005C16FC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 de dossier</w:t>
                      </w:r>
                      <w:r w:rsidR="005C16FC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, prise de contact avec les fournisseurs, </w:t>
                      </w:r>
                      <w:r w:rsidR="005C16FC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demande de plans d’actions à court terme, formation du personnel de tri, assurer la prise en compte des refus &amp; des lots spéciaux</w:t>
                      </w:r>
                      <w:r w:rsidR="00533C46"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...</w:t>
                      </w:r>
                    </w:p>
                    <w:p w14:paraId="557F39FA" w14:textId="77777777" w:rsidR="00533C46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</w:pPr>
                    </w:p>
                    <w:p w14:paraId="0CDFFE9F" w14:textId="77777777" w:rsidR="00533C46" w:rsidRPr="002303A4" w:rsidRDefault="005C16FC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b/>
                          <w:iCs/>
                          <w:caps/>
                          <w:color w:val="11514B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01/2000 – 02/2011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="00533C46"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>PSA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="00533C46"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>Evolution interne</w:t>
                      </w:r>
                    </w:p>
                    <w:p w14:paraId="0837C23A" w14:textId="77777777" w:rsidR="00533C46" w:rsidRDefault="005C16FC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6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Analyste Qualité avec la fonction Métrologue sur machine 3D &amp; auditeur atelier pour la gestion des crises qualité en interne &amp; pour le respect des différents référentiels</w:t>
                      </w:r>
                    </w:p>
                    <w:p w14:paraId="5E22E1D7" w14:textId="77777777" w:rsidR="00533C46" w:rsidRPr="002303A4" w:rsidRDefault="005C16FC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6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Conducteur d’installation : démarrage ligne ferrage berceau puis usinage, </w:t>
                      </w:r>
                      <w:proofErr w:type="spellStart"/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antigravillonnage</w:t>
                      </w:r>
                      <w:proofErr w:type="spellEnd"/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 &amp; ferrage traverse</w:t>
                      </w:r>
                      <w:r w:rsidR="00533C46"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...</w:t>
                      </w:r>
                    </w:p>
                    <w:p w14:paraId="7B3EECD6" w14:textId="77777777" w:rsidR="00533C46" w:rsidRPr="002303A4" w:rsidRDefault="005C16FC" w:rsidP="00791F2D">
                      <w:pPr>
                        <w:pStyle w:val="Textedebulles"/>
                        <w:numPr>
                          <w:ilvl w:val="1"/>
                          <w:numId w:val="36"/>
                        </w:numPr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Conducteur d’installation : responsable d’une ligne complète pour la fabrication de barres de torsion &amp; anti devers comprenant : usinage, phosphatation &amp; peinture</w:t>
                      </w:r>
                      <w:r w:rsidR="00533C46"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...</w:t>
                      </w:r>
                    </w:p>
                    <w:p w14:paraId="3810D7FC" w14:textId="77777777" w:rsidR="00533C46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</w:pPr>
                    </w:p>
                    <w:p w14:paraId="793ABD54" w14:textId="77777777" w:rsidR="00533C46" w:rsidRPr="002303A4" w:rsidRDefault="00F8314B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b/>
                          <w:iCs/>
                          <w:caps/>
                          <w:color w:val="11514B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12/199</w:t>
                      </w:r>
                      <w:r w:rsidR="001425BF"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7</w:t>
                      </w:r>
                      <w:r w:rsidR="00533C46" w:rsidRPr="002303A4"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12/199</w:t>
                      </w:r>
                      <w:r w:rsidR="001425BF"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9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="00533C46"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>RVI, NADELLA, OTOR, HAMELIN…</w:t>
                      </w:r>
                      <w:r w:rsidR="00533C46"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="00533C46"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>Intérimaire</w:t>
                      </w:r>
                    </w:p>
                    <w:p w14:paraId="5D7E371A" w14:textId="77777777" w:rsidR="00533C46" w:rsidRPr="00F8314B" w:rsidRDefault="00F8314B" w:rsidP="00D16B35">
                      <w:pPr>
                        <w:pStyle w:val="Textedebulles"/>
                        <w:widowControl w:val="0"/>
                        <w:numPr>
                          <w:ilvl w:val="1"/>
                          <w:numId w:val="35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F8314B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Tourneur/Fraiseur sur C.N. – Rectifieur sur </w:t>
                      </w:r>
                      <w:proofErr w:type="spellStart"/>
                      <w:r w:rsidRPr="00F8314B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Centerless</w:t>
                      </w:r>
                      <w:proofErr w:type="spellEnd"/>
                      <w:r w:rsidRPr="00F8314B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 xml:space="preserve"> – Agent de production - Soudeur – Electromécanicien – Mécanicien – Agent commercial…</w:t>
                      </w:r>
                    </w:p>
                    <w:p w14:paraId="4E14B663" w14:textId="77777777" w:rsidR="00533C46" w:rsidRPr="004B60AA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spacing w:after="113" w:line="360" w:lineRule="auto"/>
                        <w:ind w:left="170"/>
                        <w:rPr>
                          <w:rFonts w:ascii="Corbel" w:hAnsi="Corbel"/>
                          <w:b/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314B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45ECAAC" wp14:editId="53921069">
                <wp:simplePos x="0" y="0"/>
                <wp:positionH relativeFrom="column">
                  <wp:posOffset>874395</wp:posOffset>
                </wp:positionH>
                <wp:positionV relativeFrom="paragraph">
                  <wp:posOffset>4408170</wp:posOffset>
                </wp:positionV>
                <wp:extent cx="2738120" cy="1261745"/>
                <wp:effectExtent l="0" t="0" r="5080" b="0"/>
                <wp:wrapThrough wrapText="bothSides">
                  <wp:wrapPolygon edited="0">
                    <wp:start x="19536" y="0"/>
                    <wp:lineTo x="10970" y="5218"/>
                    <wp:lineTo x="10820" y="15654"/>
                    <wp:lineTo x="0" y="16632"/>
                    <wp:lineTo x="0" y="21198"/>
                    <wp:lineTo x="21490" y="21198"/>
                    <wp:lineTo x="21490" y="16632"/>
                    <wp:lineTo x="10670" y="15654"/>
                    <wp:lineTo x="10820" y="5218"/>
                    <wp:lineTo x="20738" y="2609"/>
                    <wp:lineTo x="21490" y="652"/>
                    <wp:lineTo x="20738" y="0"/>
                    <wp:lineTo x="19536" y="0"/>
                  </wp:wrapPolygon>
                </wp:wrapThrough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1261745"/>
                          <a:chOff x="13648" y="52387"/>
                          <a:chExt cx="2738120" cy="1262737"/>
                        </a:xfrm>
                      </wpg:grpSpPr>
                      <wps:wsp>
                        <wps:cNvPr id="65" name="Zone de texte 65"/>
                        <wps:cNvSpPr txBox="1"/>
                        <wps:spPr>
                          <a:xfrm>
                            <a:off x="13648" y="1050964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E8D82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FB55C" w14:textId="77777777" w:rsidR="00533C46" w:rsidRPr="00DC5877" w:rsidRDefault="00533C46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Formation</w:t>
                              </w:r>
                            </w:p>
                            <w:p w14:paraId="640D3AD3" w14:textId="77777777"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2213" y="52387"/>
                            <a:ext cx="222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ECAAC" id="Groupe 2" o:spid="_x0000_s1032" style="position:absolute;margin-left:68.85pt;margin-top:347.1pt;width:215.6pt;height:99.35pt;z-index:251659776;mso-height-relative:margin" coordorigin="136,523" coordsize="27381,12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">
                <v:shape id="Zone de texte 65" o:spid="_x0000_s1033" type="#_x0000_t202" style="position:absolute;left:136;top:10509;width:27381;height:2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6HNsEA&#10;AADbAAAADwAAAGRycy9kb3ducmV2LnhtbESPQWsCMRSE7wX/Q3hCbzVrQZGtUUSQCj25eujxsXlu&#10;FjcvIYnr7r83hYLHYWa+YdbbwXaipxBbxwrmswIEce10y42Cy/nwsQIRE7LGzjEpGCnCdjN5W2Op&#10;3YNP1FepERnCsUQFJiVfShlrQxbjzHni7F1dsJiyDI3UAR8Zbjv5WRRLabHlvGDQ095QfavuVkGv&#10;6/CzmJ8q591Q/IbRfI/eKPU+HXZfIBIN6RX+bx+1guUC/r7kH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+hzbBAAAA2wAAAA8AAAAAAAAAAAAAAAAAmAIAAGRycy9kb3du&#10;cmV2LnhtbFBLBQYAAAAABAAEAPUAAACGAwAAAAA=&#10;" fillcolor="#1e8d82" stroked="f">
                  <v:textbox>
                    <w:txbxContent>
                      <w:p w14:paraId="01EFB55C" w14:textId="77777777" w:rsidR="00533C46" w:rsidRPr="00DC5877" w:rsidRDefault="00533C46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Formation</w:t>
                        </w:r>
                      </w:p>
                      <w:p w14:paraId="640D3AD3" w14:textId="77777777"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 id="Image 3" o:spid="_x0000_s1034" type="#_x0000_t75" style="position:absolute;left:24622;top:523;width:2228;height: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NBFbEAAAA2wAAAA8AAABkcnMvZG93bnJldi54bWxEj91qwkAUhO8LvsNyCt7ppkVKSV1DKBZ/&#10;wGJtvT9kj9nQ7NmQXWPSp3cFoZfDzHzDzLPe1qKj1leOFTxNExDEhdMVlwp+vj8mryB8QNZYOyYF&#10;A3nIFqOHOabaXfiLukMoRYSwT1GBCaFJpfSFIYt+6hri6J1cazFE2ZZSt3iJcFvL5yR5kRYrjgsG&#10;G3o3VPwezlbBttztc7nbONRLs+o+/wbfHAelxo99/gYiUB/+w/f2WiuYzeD2Jf4A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NBFbEAAAA2wAAAA8AAAAAAAAAAAAAAAAA&#10;nwIAAGRycy9kb3ducmV2LnhtbFBLBQYAAAAABAAEAPcAAACQAwAAAAA=&#10;">
                  <v:imagedata r:id="rId21" o:title=""/>
                  <v:path arrowok="t"/>
                </v:shape>
                <w10:wrap type="through"/>
              </v:group>
            </w:pict>
          </mc:Fallback>
        </mc:AlternateContent>
      </w:r>
      <w:r w:rsidR="00F8314B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58C6383" wp14:editId="15D26A7D">
                <wp:simplePos x="0" y="0"/>
                <wp:positionH relativeFrom="column">
                  <wp:posOffset>1222214</wp:posOffset>
                </wp:positionH>
                <wp:positionV relativeFrom="paragraph">
                  <wp:posOffset>5725093</wp:posOffset>
                </wp:positionV>
                <wp:extent cx="3865880" cy="1015365"/>
                <wp:effectExtent l="0" t="0" r="0" b="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5880" cy="101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BE6B6" w14:textId="77777777" w:rsidR="00533C46" w:rsidRDefault="00B32E03" w:rsidP="00B32E03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1997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Secrétaire Comptable aux Services Techniques du Régiment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Service National – Suippes (51)</w:t>
                            </w:r>
                          </w:p>
                          <w:p w14:paraId="7D9EC40E" w14:textId="77777777" w:rsidR="00533C46" w:rsidRPr="004B60AA" w:rsidRDefault="00B32E03" w:rsidP="00B32E03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240"/>
                              <w:rPr>
                                <w:rFonts w:ascii="Corbel" w:hAnsi="Corbel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1996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Bac S</w:t>
                            </w:r>
                            <w:r w:rsidR="00F02FEB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T</w:t>
                            </w:r>
                            <w:r w:rsidR="00F02FEB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I</w:t>
                            </w:r>
                            <w:r w:rsidR="00F02FEB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Génie Mécanique </w:t>
                            </w:r>
                            <w:r w:rsidR="00F02FEB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Option P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roductique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C46"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="00533C46"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>Lycée Dumont D’Urville – Caen (14)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C6383" id="Zone de texte 36" o:spid="_x0000_s1035" type="#_x0000_t202" style="position:absolute;margin-left:96.25pt;margin-top:450.8pt;width:304.4pt;height:79.9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" filled="f" stroked="f">
                <v:textbox>
                  <w:txbxContent>
                    <w:p w14:paraId="620BE6B6" w14:textId="77777777" w:rsidR="00533C46" w:rsidRDefault="00B32E03" w:rsidP="00B32E03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1997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="00533C46"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Secrétaire Comptable aux Services Techniques du Régiment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="00533C46"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Service National – Suippes (51)</w:t>
                      </w:r>
                    </w:p>
                    <w:p w14:paraId="7D9EC40E" w14:textId="77777777" w:rsidR="00533C46" w:rsidRPr="004B60AA" w:rsidRDefault="00B32E03" w:rsidP="00B32E03">
                      <w:pPr>
                        <w:pStyle w:val="Textedebulles"/>
                        <w:tabs>
                          <w:tab w:val="left" w:pos="850"/>
                        </w:tabs>
                        <w:spacing w:before="240"/>
                        <w:rPr>
                          <w:rFonts w:ascii="Corbel" w:hAnsi="Corbel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1996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="00533C46"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Bac S</w:t>
                      </w:r>
                      <w:r w:rsidR="00F02FEB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T</w:t>
                      </w:r>
                      <w:r w:rsidR="00F02FEB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I</w:t>
                      </w:r>
                      <w:r w:rsidR="00F02FEB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Génie Mécanique </w:t>
                      </w:r>
                      <w:r w:rsidR="00F02FEB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Option P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roductique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="00533C46"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="00533C46"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>Lycée Dumont D’Urville – Caen (14)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314B"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444C0557" wp14:editId="3375C2D5">
                <wp:simplePos x="0" y="0"/>
                <wp:positionH relativeFrom="column">
                  <wp:posOffset>860425</wp:posOffset>
                </wp:positionH>
                <wp:positionV relativeFrom="paragraph">
                  <wp:posOffset>6202680</wp:posOffset>
                </wp:positionV>
                <wp:extent cx="2738120" cy="883285"/>
                <wp:effectExtent l="0" t="0" r="5080" b="0"/>
                <wp:wrapThrough wrapText="bothSides">
                  <wp:wrapPolygon edited="0">
                    <wp:start x="19536" y="0"/>
                    <wp:lineTo x="10970" y="7454"/>
                    <wp:lineTo x="10820" y="14907"/>
                    <wp:lineTo x="0" y="14907"/>
                    <wp:lineTo x="0" y="20963"/>
                    <wp:lineTo x="21490" y="20963"/>
                    <wp:lineTo x="21490" y="14907"/>
                    <wp:lineTo x="10670" y="14907"/>
                    <wp:lineTo x="10820" y="7454"/>
                    <wp:lineTo x="17132" y="7454"/>
                    <wp:lineTo x="21189" y="4659"/>
                    <wp:lineTo x="21039" y="0"/>
                    <wp:lineTo x="19536" y="0"/>
                  </wp:wrapPolygon>
                </wp:wrapThrough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883285"/>
                          <a:chOff x="0" y="28575"/>
                          <a:chExt cx="2738120" cy="883932"/>
                        </a:xfrm>
                      </wpg:grpSpPr>
                      <wps:wsp>
                        <wps:cNvPr id="69" name="Zone de texte 69"/>
                        <wps:cNvSpPr txBox="1"/>
                        <wps:spPr>
                          <a:xfrm>
                            <a:off x="0" y="648347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48B6A8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1FFCC2" w14:textId="77777777" w:rsidR="00533C46" w:rsidRPr="00DC5877" w:rsidRDefault="00533C46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Compétences</w:t>
                              </w:r>
                            </w:p>
                            <w:p w14:paraId="2D30A6C6" w14:textId="77777777"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9838" y="28575"/>
                            <a:ext cx="12954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4C0557" id="Groupe 4" o:spid="_x0000_s1036" style="position:absolute;margin-left:67.75pt;margin-top:488.4pt;width:215.6pt;height:69.55pt;z-index:251678208;mso-height-relative:margin" coordorigin=",285" coordsize="27381,8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">
                <v:shape id="Zone de texte 69" o:spid="_x0000_s1037" type="#_x0000_t202" style="position:absolute;top:6483;width:27381;height:2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EdcUA&#10;AADbAAAADwAAAGRycy9kb3ducmV2LnhtbESPT2vCQBTE7wW/w/KEXopubEE0uooESgu9tP5Bj8/s&#10;M4lm34bdbZJ++25B6HGY+c0wy3VvatGS85VlBZNxAoI4t7riQsF+9zqagfABWWNtmRT8kIf1avCw&#10;xFTbjr+o3YZCxBL2KSooQ2hSKX1ekkE/tg1x9C7WGQxRukJqh10sN7V8TpKpNFhxXCixoayk/Lb9&#10;NgreutNH+3K27pg97a/HQ6Q+s1apx2G/WYAI1If/8J1+1wqmc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MR1xQAAANsAAAAPAAAAAAAAAAAAAAAAAJgCAABkcnMv&#10;ZG93bnJldi54bWxQSwUGAAAAAAQABAD1AAAAigMAAAAA&#10;" fillcolor="#48b6a8" stroked="f">
                  <v:textbox>
                    <w:txbxContent>
                      <w:p w14:paraId="731FFCC2" w14:textId="77777777" w:rsidR="00533C46" w:rsidRPr="00DC5877" w:rsidRDefault="00533C46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Compétences</w:t>
                        </w:r>
                      </w:p>
                      <w:p w14:paraId="2D30A6C6" w14:textId="77777777"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 id="Image 4" o:spid="_x0000_s1038" type="#_x0000_t75" style="position:absolute;left:25098;top:285;width:1295;height:2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EWQjFAAAA2wAAAA8AAABkcnMvZG93bnJldi54bWxEj0FrAjEUhO9C/0N4hV6kZrW1ldUoIgoe&#10;2oOrUL09Ns/dxeQlbFLd/ntTKPQ4zMw3zGzRWSOu1IbGsYLhIANBXDrdcKXgsN88T0CEiKzROCYF&#10;PxRgMX/ozTDX7sY7uhaxEgnCIUcFdYw+lzKUNVkMA+eJk3d2rcWYZFtJ3eItwa2Royx7kxYbTgs1&#10;elrVVF6Kb6vgtPSax/7FHC/mMFr3x5OvT/xQ6umxW05BROrif/ivvdUKXt/h90v6A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hFkIxQAAANsAAAAPAAAAAAAAAAAAAAAA&#10;AJ8CAABkcnMvZG93bnJldi54bWxQSwUGAAAAAAQABAD3AAAAkQMAAAAA&#10;">
                  <v:imagedata r:id="rId23" o:title=""/>
                  <v:path arrowok="t"/>
                </v:shape>
                <w10:wrap type="through"/>
              </v:group>
            </w:pict>
          </mc:Fallback>
        </mc:AlternateContent>
      </w:r>
      <w:r w:rsidR="00F8314B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7C03241" wp14:editId="3354CF64">
                <wp:simplePos x="0" y="0"/>
                <wp:positionH relativeFrom="column">
                  <wp:posOffset>1235549</wp:posOffset>
                </wp:positionH>
                <wp:positionV relativeFrom="paragraph">
                  <wp:posOffset>7110180</wp:posOffset>
                </wp:positionV>
                <wp:extent cx="3046730" cy="1255395"/>
                <wp:effectExtent l="0" t="0" r="0" b="1905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730" cy="1255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CB3FC" w14:textId="77777777" w:rsidR="00533C46" w:rsidRDefault="00533C46" w:rsidP="00D34BAB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60D98">
                              <w:rPr>
                                <w:rFonts w:ascii="Corbel" w:hAnsi="Corbel" w:cs="SegoePro-Bold"/>
                                <w:b/>
                                <w:bCs/>
                                <w:color w:val="48B6A8"/>
                                <w:sz w:val="24"/>
                                <w:szCs w:val="24"/>
                              </w:rPr>
                              <w:t>Anglais</w:t>
                            </w:r>
                            <w:r w:rsidRPr="00DC5877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20978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4BAB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20978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4BAB"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>niveau technique</w:t>
                            </w:r>
                          </w:p>
                          <w:p w14:paraId="7CF1953F" w14:textId="77777777" w:rsidR="00D34BAB" w:rsidRPr="00DC5877" w:rsidRDefault="00D34BAB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20"/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 w:cs="SegoePro-Bold"/>
                                <w:b/>
                                <w:bCs/>
                                <w:color w:val="48B6A8"/>
                                <w:sz w:val="24"/>
                                <w:szCs w:val="24"/>
                              </w:rPr>
                              <w:t>Italien</w:t>
                            </w:r>
                            <w:r w:rsidRPr="00D34BAB"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 niveau scolaire</w:t>
                            </w:r>
                          </w:p>
                          <w:p w14:paraId="5AF795C2" w14:textId="77777777" w:rsidR="00533C46" w:rsidRPr="00DC5877" w:rsidRDefault="00533C46" w:rsidP="00DC5877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300"/>
                              <w:rPr>
                                <w:rFonts w:ascii="Corbel" w:hAnsi="Corbel" w:cs="SegoePro-Italic"/>
                                <w:i/>
                                <w:iCs/>
                                <w:caps/>
                                <w:color w:val="20978B"/>
                                <w:sz w:val="24"/>
                                <w:szCs w:val="24"/>
                              </w:rPr>
                            </w:pPr>
                            <w:r w:rsidRPr="00260D98">
                              <w:rPr>
                                <w:rFonts w:ascii="Corbel" w:hAnsi="Corbel" w:cs="SegoePro-Bold"/>
                                <w:b/>
                                <w:bCs/>
                                <w:color w:val="48B6A8"/>
                                <w:sz w:val="24"/>
                                <w:szCs w:val="24"/>
                              </w:rPr>
                              <w:t>Informatique</w:t>
                            </w:r>
                            <w:r w:rsidRPr="00DC5877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20978B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73927B0" w14:textId="77777777" w:rsidR="00533C46" w:rsidRDefault="00533C46" w:rsidP="0043288E">
                            <w:pPr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</w:pPr>
                            <w:r w:rsidRPr="00380ED0"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>Word, Excel, Internet, PowerPoint</w:t>
                            </w:r>
                          </w:p>
                          <w:p w14:paraId="16B48094" w14:textId="77777777" w:rsidR="00D34BAB" w:rsidRPr="00380ED0" w:rsidRDefault="00B32E03" w:rsidP="00D34BAB">
                            <w:pPr>
                              <w:rPr>
                                <w:rFonts w:ascii="Corbel" w:hAnsi="Corbel"/>
                                <w:b/>
                                <w:i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>Amadeus</w:t>
                            </w:r>
                            <w:r w:rsidR="00D34BAB" w:rsidRPr="00380ED0"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 xml:space="preserve">, </w:t>
                            </w:r>
                            <w:r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>Devin</w:t>
                            </w:r>
                            <w:r w:rsidR="00D34BAB" w:rsidRPr="00380ED0"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 xml:space="preserve">, </w:t>
                            </w:r>
                            <w:r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>Normes</w:t>
                            </w:r>
                            <w:r w:rsidR="00D34BAB" w:rsidRPr="00380ED0"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 xml:space="preserve">, </w:t>
                            </w:r>
                            <w:r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 xml:space="preserve">Sherpa, Hermès. </w:t>
                            </w:r>
                          </w:p>
                          <w:p w14:paraId="25B567FD" w14:textId="77777777" w:rsidR="00D34BAB" w:rsidRPr="00380ED0" w:rsidRDefault="00D34BAB" w:rsidP="0043288E">
                            <w:pPr>
                              <w:rPr>
                                <w:rFonts w:ascii="Corbel" w:hAnsi="Corbel"/>
                                <w:b/>
                                <w:i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3241" id="Zone de texte 37" o:spid="_x0000_s1039" type="#_x0000_t202" style="position:absolute;margin-left:97.3pt;margin-top:559.85pt;width:239.9pt;height:98.8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" filled="f" stroked="f">
                <v:textbox>
                  <w:txbxContent>
                    <w:p w14:paraId="1BDCB3FC" w14:textId="77777777" w:rsidR="00533C46" w:rsidRDefault="00533C46" w:rsidP="00D34BAB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60D98">
                        <w:rPr>
                          <w:rFonts w:ascii="Corbel" w:hAnsi="Corbel" w:cs="SegoePro-Bold"/>
                          <w:b/>
                          <w:bCs/>
                          <w:color w:val="48B6A8"/>
                          <w:sz w:val="24"/>
                          <w:szCs w:val="24"/>
                        </w:rPr>
                        <w:t>Anglais</w:t>
                      </w:r>
                      <w:r w:rsidRPr="00DC5877">
                        <w:rPr>
                          <w:rFonts w:ascii="Corbel" w:hAnsi="Corbel" w:cs="SegoePro-Bold"/>
                          <w:b/>
                          <w:bCs/>
                          <w:caps/>
                          <w:color w:val="20978B"/>
                          <w:sz w:val="24"/>
                          <w:szCs w:val="24"/>
                        </w:rPr>
                        <w:t xml:space="preserve"> </w:t>
                      </w:r>
                      <w:r w:rsidR="00D34BAB">
                        <w:rPr>
                          <w:rFonts w:ascii="Corbel" w:hAnsi="Corbel" w:cs="SegoePro-Bold"/>
                          <w:b/>
                          <w:bCs/>
                          <w:caps/>
                          <w:color w:val="20978B"/>
                          <w:sz w:val="24"/>
                          <w:szCs w:val="24"/>
                        </w:rPr>
                        <w:t xml:space="preserve"> </w:t>
                      </w:r>
                      <w:r w:rsidR="00D34BAB"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  <w:t>niveau technique</w:t>
                      </w:r>
                    </w:p>
                    <w:p w14:paraId="7CF1953F" w14:textId="77777777" w:rsidR="00D34BAB" w:rsidRPr="00DC5877" w:rsidRDefault="00D34BAB" w:rsidP="00AA6C16">
                      <w:pPr>
                        <w:pStyle w:val="Textedebulles"/>
                        <w:tabs>
                          <w:tab w:val="left" w:pos="850"/>
                        </w:tabs>
                        <w:spacing w:after="120"/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 w:cs="SegoePro-Bold"/>
                          <w:b/>
                          <w:bCs/>
                          <w:color w:val="48B6A8"/>
                          <w:sz w:val="24"/>
                          <w:szCs w:val="24"/>
                        </w:rPr>
                        <w:t>Italien</w:t>
                      </w:r>
                      <w:r w:rsidRPr="00D34BAB"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  <w:t xml:space="preserve">  niveau scolaire</w:t>
                      </w:r>
                    </w:p>
                    <w:p w14:paraId="5AF795C2" w14:textId="77777777" w:rsidR="00533C46" w:rsidRPr="00DC5877" w:rsidRDefault="00533C46" w:rsidP="00DC5877">
                      <w:pPr>
                        <w:pStyle w:val="Textedebulles"/>
                        <w:tabs>
                          <w:tab w:val="left" w:pos="850"/>
                        </w:tabs>
                        <w:spacing w:before="300"/>
                        <w:rPr>
                          <w:rFonts w:ascii="Corbel" w:hAnsi="Corbel" w:cs="SegoePro-Italic"/>
                          <w:i/>
                          <w:iCs/>
                          <w:caps/>
                          <w:color w:val="20978B"/>
                          <w:sz w:val="24"/>
                          <w:szCs w:val="24"/>
                        </w:rPr>
                      </w:pPr>
                      <w:r w:rsidRPr="00260D98">
                        <w:rPr>
                          <w:rFonts w:ascii="Corbel" w:hAnsi="Corbel" w:cs="SegoePro-Bold"/>
                          <w:b/>
                          <w:bCs/>
                          <w:color w:val="48B6A8"/>
                          <w:sz w:val="24"/>
                          <w:szCs w:val="24"/>
                        </w:rPr>
                        <w:t>Informatique</w:t>
                      </w:r>
                      <w:r w:rsidRPr="00DC5877">
                        <w:rPr>
                          <w:rFonts w:ascii="Corbel" w:hAnsi="Corbel" w:cs="SegoePro-Bold"/>
                          <w:b/>
                          <w:bCs/>
                          <w:caps/>
                          <w:color w:val="20978B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73927B0" w14:textId="77777777" w:rsidR="00533C46" w:rsidRDefault="00533C46" w:rsidP="0043288E">
                      <w:pPr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</w:pPr>
                      <w:r w:rsidRPr="00380ED0"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>Word, Excel, Internet, PowerPoint</w:t>
                      </w:r>
                    </w:p>
                    <w:p w14:paraId="16B48094" w14:textId="77777777" w:rsidR="00D34BAB" w:rsidRPr="00380ED0" w:rsidRDefault="00B32E03" w:rsidP="00D34BAB">
                      <w:pPr>
                        <w:rPr>
                          <w:rFonts w:ascii="Corbel" w:hAnsi="Corbel"/>
                          <w:b/>
                          <w:i/>
                          <w:color w:val="595959" w:themeColor="text1" w:themeTint="A6"/>
                        </w:rPr>
                      </w:pPr>
                      <w:r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>Amadeus</w:t>
                      </w:r>
                      <w:r w:rsidR="00D34BAB" w:rsidRPr="00380ED0"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 xml:space="preserve">, </w:t>
                      </w:r>
                      <w:r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>Devin</w:t>
                      </w:r>
                      <w:r w:rsidR="00D34BAB" w:rsidRPr="00380ED0"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 xml:space="preserve">, </w:t>
                      </w:r>
                      <w:r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>Normes</w:t>
                      </w:r>
                      <w:r w:rsidR="00D34BAB" w:rsidRPr="00380ED0"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 xml:space="preserve">, </w:t>
                      </w:r>
                      <w:r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 xml:space="preserve">Sherpa, Hermès. </w:t>
                      </w:r>
                    </w:p>
                    <w:p w14:paraId="25B567FD" w14:textId="77777777" w:rsidR="00D34BAB" w:rsidRPr="00380ED0" w:rsidRDefault="00D34BAB" w:rsidP="0043288E">
                      <w:pPr>
                        <w:rPr>
                          <w:rFonts w:ascii="Corbel" w:hAnsi="Corbel"/>
                          <w:b/>
                          <w:i/>
                          <w:color w:val="595959" w:themeColor="text1" w:themeTint="A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314B"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57A4F8C2" wp14:editId="6EE8049D">
                <wp:simplePos x="0" y="0"/>
                <wp:positionH relativeFrom="column">
                  <wp:posOffset>867410</wp:posOffset>
                </wp:positionH>
                <wp:positionV relativeFrom="paragraph">
                  <wp:posOffset>6350</wp:posOffset>
                </wp:positionV>
                <wp:extent cx="5790565" cy="533400"/>
                <wp:effectExtent l="0" t="0" r="635" b="0"/>
                <wp:wrapThrough wrapText="bothSides">
                  <wp:wrapPolygon edited="0">
                    <wp:start x="0" y="0"/>
                    <wp:lineTo x="0" y="20829"/>
                    <wp:lineTo x="21531" y="20829"/>
                    <wp:lineTo x="21531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0565" cy="533400"/>
                        </a:xfrm>
                        <a:prstGeom prst="rect">
                          <a:avLst/>
                        </a:prstGeom>
                        <a:solidFill>
                          <a:srgbClr val="E0672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015F2" w14:textId="77777777" w:rsidR="00533C46" w:rsidRPr="0075570E" w:rsidRDefault="00D34BAB" w:rsidP="0075570E">
                            <w:pPr>
                              <w:pStyle w:val="Textedebulles"/>
                              <w:spacing w:after="113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ANALYSTE QUALITE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5200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4F8C2" id="Zone de texte 14" o:spid="_x0000_s1040" type="#_x0000_t202" style="position:absolute;margin-left:68.3pt;margin-top:.5pt;width:455.95pt;height:42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" fillcolor="#e06721" stroked="f">
                <v:textbox inset="7mm,,,0">
                  <w:txbxContent>
                    <w:p w14:paraId="2E4015F2" w14:textId="77777777" w:rsidR="00533C46" w:rsidRPr="0075570E" w:rsidRDefault="00D34BAB" w:rsidP="0075570E">
                      <w:pPr>
                        <w:pStyle w:val="Textedebulles"/>
                        <w:spacing w:after="113"/>
                        <w:rPr>
                          <w:rFonts w:ascii="Corbel" w:hAnsi="Corbel" w:cs="SegoePro-Light"/>
                          <w:b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b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ANALYSTE QUALITE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8314B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605E894" wp14:editId="3BB8652F">
                <wp:simplePos x="0" y="0"/>
                <wp:positionH relativeFrom="column">
                  <wp:posOffset>3337560</wp:posOffset>
                </wp:positionH>
                <wp:positionV relativeFrom="paragraph">
                  <wp:posOffset>-819150</wp:posOffset>
                </wp:positionV>
                <wp:extent cx="3011805" cy="634365"/>
                <wp:effectExtent l="0" t="0" r="0" b="0"/>
                <wp:wrapThrough wrapText="bothSides">
                  <wp:wrapPolygon edited="0">
                    <wp:start x="273" y="0"/>
                    <wp:lineTo x="273" y="20757"/>
                    <wp:lineTo x="21176" y="20757"/>
                    <wp:lineTo x="21176" y="0"/>
                    <wp:lineTo x="273" y="0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180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38EA1" w14:textId="77777777" w:rsidR="00533C46" w:rsidRPr="0075570E" w:rsidRDefault="00D34BAB" w:rsidP="00D873DD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Capacité d’analyse, bon relationnel, </w:t>
                            </w:r>
                            <w:bookmarkStart w:id="0" w:name="_GoBack"/>
                            <w:r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rig</w:t>
                            </w:r>
                            <w:r w:rsidR="00F02FEB"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ueur</w:t>
                            </w:r>
                            <w:r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réactif &amp; calme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5E894" id="Zone de texte 13" o:spid="_x0000_s1041" type="#_x0000_t202" style="position:absolute;margin-left:262.8pt;margin-top:-64.5pt;width:237.15pt;height:49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" filled="f" stroked="f">
                <v:textbox>
                  <w:txbxContent>
                    <w:p w14:paraId="41D38EA1" w14:textId="77777777" w:rsidR="00533C46" w:rsidRPr="0075570E" w:rsidRDefault="00D34BAB" w:rsidP="00D873DD">
                      <w:pPr>
                        <w:pStyle w:val="Textedebulles"/>
                        <w:spacing w:after="113"/>
                        <w:jc w:val="center"/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Capacité d’analyse, bon relationnel, </w:t>
                      </w:r>
                      <w:bookmarkStart w:id="1" w:name="_GoBack"/>
                      <w:r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rig</w:t>
                      </w:r>
                      <w:r w:rsidR="00F02FEB"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ueur</w:t>
                      </w:r>
                      <w:r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réactif &amp; calme</w:t>
                      </w:r>
                      <w:bookmarkEnd w:id="1"/>
                    </w:p>
                  </w:txbxContent>
                </v:textbox>
                <w10:wrap type="through"/>
              </v:shape>
            </w:pict>
          </mc:Fallback>
        </mc:AlternateContent>
      </w:r>
      <w:r w:rsidR="00D34BAB">
        <w:rPr>
          <w:noProof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2C0E99BC" wp14:editId="472C9D15">
                <wp:simplePos x="0" y="0"/>
                <wp:positionH relativeFrom="column">
                  <wp:posOffset>873989</wp:posOffset>
                </wp:positionH>
                <wp:positionV relativeFrom="paragraph">
                  <wp:posOffset>8433802</wp:posOffset>
                </wp:positionV>
                <wp:extent cx="2738120" cy="264160"/>
                <wp:effectExtent l="0" t="0" r="5080" b="2540"/>
                <wp:wrapThrough wrapText="bothSides">
                  <wp:wrapPolygon edited="0">
                    <wp:start x="0" y="0"/>
                    <wp:lineTo x="0" y="20250"/>
                    <wp:lineTo x="21490" y="20250"/>
                    <wp:lineTo x="21490" y="0"/>
                    <wp:lineTo x="0" y="0"/>
                  </wp:wrapPolygon>
                </wp:wrapThrough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264160"/>
                          <a:chOff x="0" y="0"/>
                          <a:chExt cx="2738120" cy="264160"/>
                        </a:xfrm>
                      </wpg:grpSpPr>
                      <wps:wsp>
                        <wps:cNvPr id="73" name="Zone de texte 73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EC974C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618C7" w14:textId="77777777" w:rsidR="00533C46" w:rsidRPr="00DC5877" w:rsidRDefault="00533C46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Centres d’intérêt</w:t>
                              </w:r>
                            </w:p>
                            <w:p w14:paraId="44217AC3" w14:textId="77777777"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738" y="57150"/>
                            <a:ext cx="19939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E99BC" id="Groupe 5" o:spid="_x0000_s1042" style="position:absolute;margin-left:68.8pt;margin-top:664.1pt;width:215.6pt;height:20.8pt;z-index:251724288" coordsize="27381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">
                <v:shape id="Zone de texte 73" o:spid="_x0000_s1043" type="#_x0000_t202" style="position:absolute;width:27381;height:2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EHMQA&#10;AADbAAAADwAAAGRycy9kb3ducmV2LnhtbESPQWvCQBSE7wX/w/IEb3VjBZXoKlUoiBRaE9vzI/vM&#10;hmbfhuwaY399tyB4HGbmG2a16W0tOmp95VjBZJyAIC6crrhUcMrfnhcgfEDWWDsmBTfysFkPnlaY&#10;anflI3VZKEWEsE9RgQmhSaX0hSGLfuwa4uidXWsxRNmWUrd4jXBby5ckmUmLFccFgw3tDBU/2cUq&#10;+My7Wcgmv+/fh488n36ZS7E9kVKjYf+6BBGoD4/wvb3XCuZT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hBzEAAAA2wAAAA8AAAAAAAAAAAAAAAAAmAIAAGRycy9k&#10;b3ducmV2LnhtbFBLBQYAAAAABAAEAPUAAACJAwAAAAA=&#10;" fillcolor="#ec974c" stroked="f">
                  <v:textbox>
                    <w:txbxContent>
                      <w:p w14:paraId="68F618C7" w14:textId="77777777" w:rsidR="00533C46" w:rsidRPr="00DC5877" w:rsidRDefault="00533C46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Centres d’intérêt</w:t>
                        </w:r>
                      </w:p>
                      <w:p w14:paraId="44217AC3" w14:textId="77777777"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 id="Image 5" o:spid="_x0000_s1044" type="#_x0000_t75" style="position:absolute;left:24717;top:571;width:1994;height: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nKi7AAAAA2wAAAA8AAABkcnMvZG93bnJldi54bWxET89rwjAUvg/8H8ITdptphY1RjVILsrGd&#10;2u3g8ZE8m2LzUppo639vDoMdP77f2/3senGjMXSeFeSrDASx9qbjVsHvz/HlHUSIyAZ7z6TgTgH2&#10;u8XTFgvjJ67p1sRWpBAOBSqwMQ6FlEFbchhWfiBO3NmPDmOCYyvNiFMKd71cZ9mbdNhxarA4UGVJ&#10;X5qrU/BdHu3XqaouGbr6UOeV/nBSK/W8nMsNiEhz/Bf/uT+Ngte0Pn1JP0D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cqLsAAAADbAAAADwAAAAAAAAAAAAAAAACfAgAA&#10;ZHJzL2Rvd25yZXYueG1sUEsFBgAAAAAEAAQA9wAAAIwDAAAAAA==&#10;">
                  <v:imagedata r:id="rId25" o:title=""/>
                  <v:path arrowok="t"/>
                </v:shape>
                <w10:wrap type="through"/>
              </v:group>
            </w:pict>
          </mc:Fallback>
        </mc:AlternateContent>
      </w:r>
      <w:r w:rsidR="00D34BAB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5931C07" wp14:editId="47A6F383">
                <wp:simplePos x="0" y="0"/>
                <wp:positionH relativeFrom="column">
                  <wp:posOffset>1236980</wp:posOffset>
                </wp:positionH>
                <wp:positionV relativeFrom="paragraph">
                  <wp:posOffset>8463915</wp:posOffset>
                </wp:positionV>
                <wp:extent cx="3801110" cy="984885"/>
                <wp:effectExtent l="0" t="0" r="0" b="5715"/>
                <wp:wrapSquare wrapText="bothSides"/>
                <wp:docPr id="76" name="Zone de text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1110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9DFC7" w14:textId="77777777" w:rsidR="00533C46" w:rsidRDefault="00533C46" w:rsidP="00BE5C0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</w:p>
                          <w:p w14:paraId="0B8AA219" w14:textId="77777777" w:rsidR="00533C46" w:rsidRPr="00BE5C04" w:rsidRDefault="00533C46" w:rsidP="00BE5C0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300"/>
                              <w:rPr>
                                <w:rFonts w:ascii="Corbel" w:hAnsi="Corbel" w:cs="SegoePro-Italic"/>
                                <w:i/>
                                <w:iCs/>
                                <w:caps/>
                                <w:color w:val="EC974C"/>
                                <w:sz w:val="24"/>
                                <w:szCs w:val="24"/>
                              </w:rPr>
                            </w:pPr>
                            <w:r w:rsidRPr="00BE5C04">
                              <w:rPr>
                                <w:rFonts w:ascii="Corbel" w:hAnsi="Corbel" w:cs="SegoePro-Bold"/>
                                <w:b/>
                                <w:bCs/>
                                <w:color w:val="EC974C"/>
                                <w:sz w:val="24"/>
                                <w:szCs w:val="24"/>
                              </w:rPr>
                              <w:t>Sport</w:t>
                            </w:r>
                            <w:r w:rsidRPr="00BE5C04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EC974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0795386" w14:textId="77777777" w:rsidR="00533C46" w:rsidRPr="00BE5C04" w:rsidRDefault="00D34BAB" w:rsidP="00BE5C04">
                            <w:pPr>
                              <w:rPr>
                                <w:rFonts w:ascii="Corbel" w:hAnsi="Corbel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Corbel" w:hAnsi="Corbel" w:cs="SegoePro-Light"/>
                                <w:color w:val="7F7F7F" w:themeColor="text1" w:themeTint="80"/>
                              </w:rPr>
                              <w:t xml:space="preserve">Course à pied en club, </w:t>
                            </w:r>
                            <w:r w:rsidR="001425BF">
                              <w:rPr>
                                <w:rFonts w:ascii="Corbel" w:hAnsi="Corbel" w:cs="SegoePro-Light"/>
                                <w:color w:val="7F7F7F" w:themeColor="text1" w:themeTint="80"/>
                              </w:rPr>
                              <w:t>V</w:t>
                            </w:r>
                            <w:r>
                              <w:rPr>
                                <w:rFonts w:ascii="Corbel" w:hAnsi="Corbel" w:cs="SegoePro-Light"/>
                                <w:color w:val="7F7F7F" w:themeColor="text1" w:themeTint="80"/>
                              </w:rPr>
                              <w:t>élo</w:t>
                            </w:r>
                            <w:r w:rsidR="001425BF">
                              <w:rPr>
                                <w:rFonts w:ascii="Corbel" w:hAnsi="Corbel" w:cs="SegoePro-Light"/>
                                <w:color w:val="7F7F7F" w:themeColor="text1" w:themeTint="80"/>
                              </w:rPr>
                              <w:t xml:space="preserve">, </w:t>
                            </w:r>
                            <w:proofErr w:type="spellStart"/>
                            <w:r w:rsidR="001425BF">
                              <w:rPr>
                                <w:rFonts w:ascii="Corbel" w:hAnsi="Corbel" w:cs="SegoePro-Light"/>
                                <w:color w:val="7F7F7F" w:themeColor="text1" w:themeTint="80"/>
                              </w:rPr>
                              <w:t>Taïso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1C07" id="Zone de texte 76" o:spid="_x0000_s1045" type="#_x0000_t202" style="position:absolute;margin-left:97.4pt;margin-top:666.45pt;width:299.3pt;height:77.5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" filled="f" stroked="f">
                <v:textbox>
                  <w:txbxContent>
                    <w:p w14:paraId="1179DFC7" w14:textId="77777777" w:rsidR="00533C46" w:rsidRDefault="00533C46" w:rsidP="00BE5C0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</w:p>
                    <w:p w14:paraId="0B8AA219" w14:textId="77777777" w:rsidR="00533C46" w:rsidRPr="00BE5C04" w:rsidRDefault="00533C46" w:rsidP="00BE5C04">
                      <w:pPr>
                        <w:pStyle w:val="Textedebulles"/>
                        <w:tabs>
                          <w:tab w:val="left" w:pos="850"/>
                        </w:tabs>
                        <w:spacing w:before="300"/>
                        <w:rPr>
                          <w:rFonts w:ascii="Corbel" w:hAnsi="Corbel" w:cs="SegoePro-Italic"/>
                          <w:i/>
                          <w:iCs/>
                          <w:caps/>
                          <w:color w:val="EC974C"/>
                          <w:sz w:val="24"/>
                          <w:szCs w:val="24"/>
                        </w:rPr>
                      </w:pPr>
                      <w:r w:rsidRPr="00BE5C04">
                        <w:rPr>
                          <w:rFonts w:ascii="Corbel" w:hAnsi="Corbel" w:cs="SegoePro-Bold"/>
                          <w:b/>
                          <w:bCs/>
                          <w:color w:val="EC974C"/>
                          <w:sz w:val="24"/>
                          <w:szCs w:val="24"/>
                        </w:rPr>
                        <w:t>Sport</w:t>
                      </w:r>
                      <w:r w:rsidRPr="00BE5C04">
                        <w:rPr>
                          <w:rFonts w:ascii="Corbel" w:hAnsi="Corbel" w:cs="SegoePro-Bold"/>
                          <w:b/>
                          <w:bCs/>
                          <w:caps/>
                          <w:color w:val="EC974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0795386" w14:textId="77777777" w:rsidR="00533C46" w:rsidRPr="00BE5C04" w:rsidRDefault="00D34BAB" w:rsidP="00BE5C04">
                      <w:pPr>
                        <w:rPr>
                          <w:rFonts w:ascii="Corbel" w:hAnsi="Corbel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Corbel" w:hAnsi="Corbel" w:cs="SegoePro-Light"/>
                          <w:color w:val="7F7F7F" w:themeColor="text1" w:themeTint="80"/>
                        </w:rPr>
                        <w:t xml:space="preserve">Course à pied en club, </w:t>
                      </w:r>
                      <w:r w:rsidR="001425BF">
                        <w:rPr>
                          <w:rFonts w:ascii="Corbel" w:hAnsi="Corbel" w:cs="SegoePro-Light"/>
                          <w:color w:val="7F7F7F" w:themeColor="text1" w:themeTint="80"/>
                        </w:rPr>
                        <w:t>V</w:t>
                      </w:r>
                      <w:r>
                        <w:rPr>
                          <w:rFonts w:ascii="Corbel" w:hAnsi="Corbel" w:cs="SegoePro-Light"/>
                          <w:color w:val="7F7F7F" w:themeColor="text1" w:themeTint="80"/>
                        </w:rPr>
                        <w:t>élo</w:t>
                      </w:r>
                      <w:r w:rsidR="001425BF">
                        <w:rPr>
                          <w:rFonts w:ascii="Corbel" w:hAnsi="Corbel" w:cs="SegoePro-Light"/>
                          <w:color w:val="7F7F7F" w:themeColor="text1" w:themeTint="80"/>
                        </w:rPr>
                        <w:t xml:space="preserve">, </w:t>
                      </w:r>
                      <w:proofErr w:type="spellStart"/>
                      <w:r w:rsidR="001425BF">
                        <w:rPr>
                          <w:rFonts w:ascii="Corbel" w:hAnsi="Corbel" w:cs="SegoePro-Light"/>
                          <w:color w:val="7F7F7F" w:themeColor="text1" w:themeTint="80"/>
                        </w:rPr>
                        <w:t>Taïso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380ED0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9CC5811" wp14:editId="5F5B60DC">
                <wp:simplePos x="0" y="0"/>
                <wp:positionH relativeFrom="column">
                  <wp:posOffset>861060</wp:posOffset>
                </wp:positionH>
                <wp:positionV relativeFrom="paragraph">
                  <wp:posOffset>143510</wp:posOffset>
                </wp:positionV>
                <wp:extent cx="0" cy="9462770"/>
                <wp:effectExtent l="38100" t="38100" r="38100" b="43180"/>
                <wp:wrapNone/>
                <wp:docPr id="90" name="Connecteur droi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62770"/>
                        </a:xfrm>
                        <a:prstGeom prst="line">
                          <a:avLst/>
                        </a:prstGeom>
                        <a:ln w="76200" cap="rnd">
                          <a:solidFill>
                            <a:schemeClr val="bg1"/>
                          </a:solidFill>
                          <a:prstDash val="sysDot"/>
                          <a:rou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C9832" id="Connecteur droit 90" o:spid="_x0000_s1026" style="position:absolute;z-index:25170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8pt,11.3pt" to="67.8pt,7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" strokecolor="white [3212]" strokeweight="6pt">
                <v:stroke dashstyle="1 1" endcap="round"/>
              </v:line>
            </w:pict>
          </mc:Fallback>
        </mc:AlternateContent>
      </w:r>
      <w:r w:rsidR="003D445D"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79E29222" wp14:editId="040D0AF5">
                <wp:simplePos x="0" y="0"/>
                <wp:positionH relativeFrom="column">
                  <wp:posOffset>-899795</wp:posOffset>
                </wp:positionH>
                <wp:positionV relativeFrom="paragraph">
                  <wp:posOffset>126185</wp:posOffset>
                </wp:positionV>
                <wp:extent cx="1767840" cy="9499145"/>
                <wp:effectExtent l="0" t="0" r="10160" b="635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9499145"/>
                        </a:xfrm>
                        <a:prstGeom prst="rect">
                          <a:avLst/>
                        </a:prstGeom>
                        <a:solidFill>
                          <a:srgbClr val="48B6A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A49C7" id="Rectangle 91" o:spid="_x0000_s1026" style="position:absolute;margin-left:-70.85pt;margin-top:9.95pt;width:139.2pt;height:747.95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" fillcolor="#48b6a8" stroked="f"/>
            </w:pict>
          </mc:Fallback>
        </mc:AlternateContent>
      </w:r>
      <w:r w:rsidR="00260D98"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0369FC00" wp14:editId="13F538CF">
                <wp:simplePos x="0" y="0"/>
                <wp:positionH relativeFrom="column">
                  <wp:posOffset>5788660</wp:posOffset>
                </wp:positionH>
                <wp:positionV relativeFrom="paragraph">
                  <wp:posOffset>113030</wp:posOffset>
                </wp:positionV>
                <wp:extent cx="855345" cy="835660"/>
                <wp:effectExtent l="0" t="0" r="33655" b="53340"/>
                <wp:wrapNone/>
                <wp:docPr id="92" name="Grouper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345" cy="835660"/>
                          <a:chOff x="0" y="0"/>
                          <a:chExt cx="855345" cy="835660"/>
                        </a:xfrm>
                      </wpg:grpSpPr>
                      <wps:wsp>
                        <wps:cNvPr id="60" name="Connecteur droit 60"/>
                        <wps:cNvCnPr/>
                        <wps:spPr>
                          <a:xfrm flipV="1">
                            <a:off x="0" y="0"/>
                            <a:ext cx="845185" cy="835660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Connecteur droit 61"/>
                        <wps:cNvCnPr/>
                        <wps:spPr>
                          <a:xfrm flipV="1">
                            <a:off x="26670" y="424815"/>
                            <a:ext cx="822960" cy="410845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cteur droit 62"/>
                        <wps:cNvCnPr/>
                        <wps:spPr>
                          <a:xfrm flipV="1">
                            <a:off x="29210" y="713105"/>
                            <a:ext cx="826135" cy="122555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387C1" id="Grouper 92" o:spid="_x0000_s1026" style="position:absolute;margin-left:455.8pt;margin-top:8.9pt;width:67.35pt;height:65.8pt;z-index:251633152" coordsize="8553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">
                <v:line id="Connecteur droit 60" o:spid="_x0000_s1027" style="position:absolute;flip:y;visibility:visible;mso-wrap-style:square" from="0,0" to="8451,8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DD5sAAAADbAAAADwAAAGRycy9kb3ducmV2LnhtbERPS2sCMRC+F/ofwhR6q9n2YGU1ikgt&#10;QqHg6+Bt2Iybxc3MmkTd/vvmIHj8+N6TWe9bdaUQG2ED74MCFHEltuHawG67fBuBignZYitMBv4o&#10;wmz6/DTB0sqN13TdpFrlEI4lGnApdaXWsXLkMQ6kI87cUYLHlGGotQ14y+G+1R9FMdQeG84NDjta&#10;OKpOm4s3IF9e3Gh9OX//rn7222PxKXQIxry+9PMxqER9eojv7pU1MMzr85f8A/T0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wgw+bAAAAA2wAAAA8AAAAAAAAAAAAAAAAA&#10;oQIAAGRycy9kb3ducmV2LnhtbFBLBQYAAAAABAAEAPkAAACOAwAAAAA=&#10;" strokecolor="white" strokeweight="1.25pt">
                  <v:stroke dashstyle="1 1" endcap="round"/>
                </v:line>
                <v:line id="Connecteur droit 61" o:spid="_x0000_s1028" style="position:absolute;flip:y;visibility:visible;mso-wrap-style:square" from="266,4248" to="8496,8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xmfcQAAADbAAAADwAAAGRycy9kb3ducmV2LnhtbESPT2sCMRTE70K/Q3gFb5q1Bytbo5TS&#10;iiAI/umht8fmuVm6eW+bRF2/vSkUehxm5jfMfNn7Vl0oxEbYwGRcgCKuxDZcGzgePkYzUDEhW2yF&#10;ycCNIiwXD4M5llauvKPLPtUqQziWaMCl1JVax8qRxziWjjh7JwkeU5ah1jbgNcN9q5+KYqo9NpwX&#10;HHb05qj63p+9AXn34ma7889qu958Hk7Fs9BXMGb42L++gErUp//wX3ttDUwn8Psl/wC9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bGZ9xAAAANsAAAAPAAAAAAAAAAAA&#10;AAAAAKECAABkcnMvZG93bnJldi54bWxQSwUGAAAAAAQABAD5AAAAkgMAAAAA&#10;" strokecolor="white" strokeweight="1.25pt">
                  <v:stroke dashstyle="1 1" endcap="round"/>
                </v:line>
                <v:line id="Connecteur droit 62" o:spid="_x0000_s1029" style="position:absolute;flip:y;visibility:visible;mso-wrap-style:square" from="292,7131" to="8553,8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74CsQAAADbAAAADwAAAGRycy9kb3ducmV2LnhtbESPT2sCMRTE70K/Q3gFb5qtB5WtUUqp&#10;IhQK/umht8fmuVm6eW9Nom6/fSMUehxm5jfMYtX7Vl0pxEbYwNO4AEVciW24NnA8rEdzUDEhW2yF&#10;ycAPRVgtHwYLLK3ceEfXfapVhnAs0YBLqSu1jpUjj3EsHXH2ThI8pixDrW3AW4b7Vk+KYqo9NpwX&#10;HHb06qj63l+8AXnz4ua7y3nzsX3/PJyKmdBXMGb42L88g0rUp//wX3trDUwncP+Sf4B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vvgKxAAAANsAAAAPAAAAAAAAAAAA&#10;AAAAAKECAABkcnMvZG93bnJldi54bWxQSwUGAAAAAAQABAD5AAAAkgMAAAAA&#10;" strokecolor="white" strokeweight="1.25pt">
                  <v:stroke dashstyle="1 1" endcap="round"/>
                </v:line>
              </v:group>
            </w:pict>
          </mc:Fallback>
        </mc:AlternateContent>
      </w:r>
      <w:r w:rsidR="00533C46">
        <w:rPr>
          <w:noProof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41912881" wp14:editId="78CBA564">
                <wp:simplePos x="0" y="0"/>
                <wp:positionH relativeFrom="column">
                  <wp:posOffset>-909320</wp:posOffset>
                </wp:positionH>
                <wp:positionV relativeFrom="paragraph">
                  <wp:posOffset>6031230</wp:posOffset>
                </wp:positionV>
                <wp:extent cx="1797862" cy="3554057"/>
                <wp:effectExtent l="0" t="0" r="31115" b="53340"/>
                <wp:wrapNone/>
                <wp:docPr id="89" name="Grouper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862" cy="3554057"/>
                          <a:chOff x="0" y="0"/>
                          <a:chExt cx="1797862" cy="3554057"/>
                        </a:xfrm>
                      </wpg:grpSpPr>
                      <wps:wsp>
                        <wps:cNvPr id="85" name="Connecteur droit 85"/>
                        <wps:cNvCnPr/>
                        <wps:spPr>
                          <a:xfrm flipH="1" flipV="1">
                            <a:off x="0" y="0"/>
                            <a:ext cx="1797862" cy="3103052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Connecteur droit 86"/>
                        <wps:cNvCnPr/>
                        <wps:spPr>
                          <a:xfrm flipH="1" flipV="1">
                            <a:off x="9525" y="1245235"/>
                            <a:ext cx="1775012" cy="1851622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Connecteur droit 87"/>
                        <wps:cNvCnPr/>
                        <wps:spPr>
                          <a:xfrm flipH="1" flipV="1">
                            <a:off x="5080" y="2531745"/>
                            <a:ext cx="1743748" cy="524174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Connecteur droit 88"/>
                        <wps:cNvCnPr/>
                        <wps:spPr>
                          <a:xfrm flipH="1" flipV="1">
                            <a:off x="19050" y="2150745"/>
                            <a:ext cx="1684804" cy="1403312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B50BB" id="Grouper 89" o:spid="_x0000_s1026" style="position:absolute;margin-left:-71.6pt;margin-top:474.9pt;width:141.55pt;height:279.85pt;z-index:251738624" coordsize="17978,3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">
                <v:line id="Connecteur droit 85" o:spid="_x0000_s1027" style="position:absolute;flip:x y;visibility:visible;mso-wrap-style:square" from="0,0" to="17978,31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nc8cEAAADbAAAADwAAAGRycy9kb3ducmV2LnhtbESPwWrDMBBE74H+g9hCbo3c0DbGjRJK&#10;INCr3X7A1trYTqyVkRRbztdXhUKOw8y8Ybb7aHoxkvOdZQXPqwwEcW11x42C76/jUw7CB2SNvWVS&#10;MJOH/e5hscVC24lLGqvQiARhX6CCNoShkNLXLRn0KzsQJ+9kncGQpGukdjgluOnlOsvepMGO00KL&#10;Ax1aqi/V1SjY/PjpPMdAN1/mljfRntC9KLV8jB/vIALFcA//tz+1gvwV/r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GdzxwQAAANsAAAAPAAAAAAAAAAAAAAAA&#10;AKECAABkcnMvZG93bnJldi54bWxQSwUGAAAAAAQABAD5AAAAjwMAAAAA&#10;" strokecolor="white" strokeweight="1.25pt">
                  <v:stroke dashstyle="1 1" endcap="round"/>
                </v:line>
                <v:line id="Connecteur droit 86" o:spid="_x0000_s1028" style="position:absolute;flip:x y;visibility:visible;mso-wrap-style:square" from="95,12452" to="17845,30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tChsAAAADbAAAADwAAAGRycy9kb3ducmV2LnhtbESPwWrDMBBE74X8g9hAbo2cEhLjRgkh&#10;UOjVbj9ga21sJ9bKSIot9+urQqHHYWbeMIdTNL0YyfnOsoLNOgNBXFvdcaPg8+PtOQfhA7LG3jIp&#10;mMnD6bh4OmCh7cQljVVoRIKwL1BBG8JQSOnrlgz6tR2Ik3e1zmBI0jVSO5wS3PTyJct20mDHaaHF&#10;gS4t1ffqYRTsv/x0m2Ogb1/mlvfRXtFtlVot4/kVRKAY/sN/7XetIN/B75f0A+T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bLQobAAAAA2wAAAA8AAAAAAAAAAAAAAAAA&#10;oQIAAGRycy9kb3ducmV2LnhtbFBLBQYAAAAABAAEAPkAAACOAwAAAAA=&#10;" strokecolor="white" strokeweight="1.25pt">
                  <v:stroke dashstyle="1 1" endcap="round"/>
                </v:line>
                <v:line id="Connecteur droit 87" o:spid="_x0000_s1029" style="position:absolute;flip:x y;visibility:visible;mso-wrap-style:square" from="50,25317" to="17488,30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fnHcAAAADbAAAADwAAAGRycy9kb3ducmV2LnhtbESPzWrDMBCE74G+g9hCb7HcEmLjRgmh&#10;UOjVSR9gY61/GmtlJDWW8/RVodDjMDPfMLtDNKO4kfODZQXPWQ6CuLF64E7B5/l9XYLwAVnjaJkU&#10;LOThsH9Y7bDSduaabqfQiQRhX6GCPoSpktI3PRn0mZ2Ik9daZzAk6TqpHc4Jbkb5kudbaXDgtNDj&#10;RG89NdfTt1FQXPz8tcRAd1+XlotoW3QbpZ4e4/EVRKAY/sN/7Q+toCzg90v6AXL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mH5x3AAAAA2wAAAA8AAAAAAAAAAAAAAAAA&#10;oQIAAGRycy9kb3ducmV2LnhtbFBLBQYAAAAABAAEAPkAAACOAwAAAAA=&#10;" strokecolor="white" strokeweight="1.25pt">
                  <v:stroke dashstyle="1 1" endcap="round"/>
                </v:line>
                <v:line id="Connecteur droit 88" o:spid="_x0000_s1030" style="position:absolute;flip:x y;visibility:visible;mso-wrap-style:square" from="190,21507" to="17038,3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zb70AAADbAAAADwAAAGRycy9kb3ducmV2LnhtbERP3WrCMBS+H/gO4Qi7m6ky1tI1FRGE&#10;3drtAc6aY1ttTkoSbdzTmwthlx/ff7WNZhQ3cn6wrGC9ykAQt1YP3Cn4+T68FSB8QNY4WiYFd/Kw&#10;rRcvFZbaznykWxM6kULYl6igD2EqpfRtTwb9yk7EiTtZZzAk6DqpHc4p3Ixyk2Uf0uDAqaHHifY9&#10;tZfmahTkv34+32OgP38sLOfRntC9K/W6jLtPEIFi+Bc/3V9aQZHGpi/pB8j6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gYc2+9AAAA2wAAAA8AAAAAAAAAAAAAAAAAoQIA&#10;AGRycy9kb3ducmV2LnhtbFBLBQYAAAAABAAEAPkAAACLAwAAAAA=&#10;" strokecolor="white" strokeweight="1.25pt">
                  <v:stroke dashstyle="1 1" endcap="round"/>
                </v:line>
              </v:group>
            </w:pict>
          </mc:Fallback>
        </mc:AlternateContent>
      </w:r>
      <w:r w:rsidR="00945931" w:rsidRPr="00945931">
        <w:t xml:space="preserve">  </w:t>
      </w:r>
    </w:p>
    <w:sectPr w:rsidR="00AF7C19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27670" w14:textId="77777777" w:rsidR="0058667F" w:rsidRDefault="0058667F" w:rsidP="00B51FFB">
      <w:r>
        <w:separator/>
      </w:r>
    </w:p>
  </w:endnote>
  <w:endnote w:type="continuationSeparator" w:id="0">
    <w:p w14:paraId="0A720F23" w14:textId="77777777" w:rsidR="0058667F" w:rsidRDefault="0058667F" w:rsidP="00B5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Pro-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60F3E" w14:textId="77777777" w:rsidR="00773A5E" w:rsidRDefault="00773A5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1CAF6" w14:textId="77777777" w:rsidR="00773A5E" w:rsidRDefault="00773A5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4BDE4" w14:textId="77777777" w:rsidR="00773A5E" w:rsidRDefault="00773A5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1BBE6" w14:textId="77777777" w:rsidR="0058667F" w:rsidRDefault="0058667F" w:rsidP="00B51FFB">
      <w:r>
        <w:separator/>
      </w:r>
    </w:p>
  </w:footnote>
  <w:footnote w:type="continuationSeparator" w:id="0">
    <w:p w14:paraId="1AFB472D" w14:textId="77777777" w:rsidR="0058667F" w:rsidRDefault="0058667F" w:rsidP="00B51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EF8CD" w14:textId="77777777" w:rsidR="00773A5E" w:rsidRDefault="00773A5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190BB" w14:textId="77777777" w:rsidR="00773A5E" w:rsidRDefault="00773A5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4AD57" w14:textId="77777777" w:rsidR="00773A5E" w:rsidRDefault="00773A5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59BF"/>
    <w:multiLevelType w:val="hybridMultilevel"/>
    <w:tmpl w:val="97F069A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910E96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7B1"/>
    <w:multiLevelType w:val="hybridMultilevel"/>
    <w:tmpl w:val="F48C3DE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07CF5B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2307D"/>
    <w:multiLevelType w:val="hybridMultilevel"/>
    <w:tmpl w:val="C39E3C9A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DFD0C1C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50A75"/>
    <w:multiLevelType w:val="hybridMultilevel"/>
    <w:tmpl w:val="A6D4B51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1D4183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11951"/>
    <w:multiLevelType w:val="hybridMultilevel"/>
    <w:tmpl w:val="CD42154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B4A68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A7E5B"/>
    <w:multiLevelType w:val="hybridMultilevel"/>
    <w:tmpl w:val="9316416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F0A9EE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84A42"/>
    <w:multiLevelType w:val="hybridMultilevel"/>
    <w:tmpl w:val="2002696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D26407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67C6F"/>
    <w:multiLevelType w:val="hybridMultilevel"/>
    <w:tmpl w:val="22AA2F8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F5986D82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B468F"/>
    <w:multiLevelType w:val="hybridMultilevel"/>
    <w:tmpl w:val="8DB83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024AC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04582"/>
    <w:multiLevelType w:val="hybridMultilevel"/>
    <w:tmpl w:val="94FACE1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6FC833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6BBE"/>
    <w:multiLevelType w:val="hybridMultilevel"/>
    <w:tmpl w:val="5358E78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89659AC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E1E60"/>
    <w:multiLevelType w:val="hybridMultilevel"/>
    <w:tmpl w:val="0FC6788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BA47A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75985"/>
    <w:multiLevelType w:val="hybridMultilevel"/>
    <w:tmpl w:val="0780229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152750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67DC7"/>
    <w:multiLevelType w:val="hybridMultilevel"/>
    <w:tmpl w:val="3F86780A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DE0A37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21"/>
  </w:num>
  <w:num w:numId="4">
    <w:abstractNumId w:val="9"/>
  </w:num>
  <w:num w:numId="5">
    <w:abstractNumId w:val="19"/>
  </w:num>
  <w:num w:numId="6">
    <w:abstractNumId w:val="2"/>
  </w:num>
  <w:num w:numId="7">
    <w:abstractNumId w:val="6"/>
  </w:num>
  <w:num w:numId="8">
    <w:abstractNumId w:val="16"/>
  </w:num>
  <w:num w:numId="9">
    <w:abstractNumId w:val="22"/>
  </w:num>
  <w:num w:numId="10">
    <w:abstractNumId w:val="28"/>
  </w:num>
  <w:num w:numId="11">
    <w:abstractNumId w:val="31"/>
  </w:num>
  <w:num w:numId="12">
    <w:abstractNumId w:val="29"/>
  </w:num>
  <w:num w:numId="13">
    <w:abstractNumId w:val="34"/>
  </w:num>
  <w:num w:numId="14">
    <w:abstractNumId w:val="38"/>
  </w:num>
  <w:num w:numId="15">
    <w:abstractNumId w:val="15"/>
  </w:num>
  <w:num w:numId="16">
    <w:abstractNumId w:val="12"/>
  </w:num>
  <w:num w:numId="17">
    <w:abstractNumId w:val="1"/>
  </w:num>
  <w:num w:numId="18">
    <w:abstractNumId w:val="7"/>
  </w:num>
  <w:num w:numId="19">
    <w:abstractNumId w:val="32"/>
  </w:num>
  <w:num w:numId="20">
    <w:abstractNumId w:val="23"/>
  </w:num>
  <w:num w:numId="21">
    <w:abstractNumId w:val="25"/>
  </w:num>
  <w:num w:numId="22">
    <w:abstractNumId w:val="18"/>
  </w:num>
  <w:num w:numId="23">
    <w:abstractNumId w:val="30"/>
  </w:num>
  <w:num w:numId="24">
    <w:abstractNumId w:val="5"/>
  </w:num>
  <w:num w:numId="25">
    <w:abstractNumId w:val="4"/>
  </w:num>
  <w:num w:numId="26">
    <w:abstractNumId w:val="20"/>
  </w:num>
  <w:num w:numId="27">
    <w:abstractNumId w:val="24"/>
  </w:num>
  <w:num w:numId="28">
    <w:abstractNumId w:val="0"/>
  </w:num>
  <w:num w:numId="29">
    <w:abstractNumId w:val="27"/>
  </w:num>
  <w:num w:numId="30">
    <w:abstractNumId w:val="10"/>
  </w:num>
  <w:num w:numId="31">
    <w:abstractNumId w:val="14"/>
  </w:num>
  <w:num w:numId="32">
    <w:abstractNumId w:val="17"/>
  </w:num>
  <w:num w:numId="33">
    <w:abstractNumId w:val="33"/>
  </w:num>
  <w:num w:numId="34">
    <w:abstractNumId w:val="8"/>
  </w:num>
  <w:num w:numId="35">
    <w:abstractNumId w:val="35"/>
  </w:num>
  <w:num w:numId="36">
    <w:abstractNumId w:val="26"/>
  </w:num>
  <w:num w:numId="37">
    <w:abstractNumId w:val="11"/>
  </w:num>
  <w:num w:numId="38">
    <w:abstractNumId w:val="3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activeWritingStyle w:appName="MSWord" w:lang="fr-FR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AB"/>
    <w:rsid w:val="000E5A1F"/>
    <w:rsid w:val="001425BF"/>
    <w:rsid w:val="001B01AB"/>
    <w:rsid w:val="001B55A0"/>
    <w:rsid w:val="002303A4"/>
    <w:rsid w:val="002319E2"/>
    <w:rsid w:val="00260D98"/>
    <w:rsid w:val="00333EE0"/>
    <w:rsid w:val="003615FE"/>
    <w:rsid w:val="00380ED0"/>
    <w:rsid w:val="003D445D"/>
    <w:rsid w:val="004228E2"/>
    <w:rsid w:val="00427934"/>
    <w:rsid w:val="0043288E"/>
    <w:rsid w:val="00446CB6"/>
    <w:rsid w:val="004B60AA"/>
    <w:rsid w:val="00533C46"/>
    <w:rsid w:val="00544D14"/>
    <w:rsid w:val="0058667F"/>
    <w:rsid w:val="005C16FC"/>
    <w:rsid w:val="006A7BF6"/>
    <w:rsid w:val="0075570E"/>
    <w:rsid w:val="00773A5E"/>
    <w:rsid w:val="00791F2D"/>
    <w:rsid w:val="008131F3"/>
    <w:rsid w:val="008424FA"/>
    <w:rsid w:val="00945931"/>
    <w:rsid w:val="00AA6C16"/>
    <w:rsid w:val="00AF7C19"/>
    <w:rsid w:val="00B32E03"/>
    <w:rsid w:val="00B47022"/>
    <w:rsid w:val="00B51FFB"/>
    <w:rsid w:val="00BC5ADF"/>
    <w:rsid w:val="00BE5C04"/>
    <w:rsid w:val="00CE06E8"/>
    <w:rsid w:val="00D326EE"/>
    <w:rsid w:val="00D34BAB"/>
    <w:rsid w:val="00D8598A"/>
    <w:rsid w:val="00D873DD"/>
    <w:rsid w:val="00DC5877"/>
    <w:rsid w:val="00E27B5B"/>
    <w:rsid w:val="00E76932"/>
    <w:rsid w:val="00F02FEB"/>
    <w:rsid w:val="00F52B97"/>
    <w:rsid w:val="00F8314B"/>
    <w:rsid w:val="00F9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ADCB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F93E2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Lienhypertexte">
    <w:name w:val="Hyperlink"/>
    <w:basedOn w:val="Policepardfaut"/>
    <w:uiPriority w:val="99"/>
    <w:unhideWhenUsed/>
    <w:rsid w:val="00B4702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47022"/>
    <w:rPr>
      <w:color w:val="800080" w:themeColor="followedHyperlink"/>
      <w:u w:val="single"/>
    </w:rPr>
  </w:style>
  <w:style w:type="paragraph" w:customStyle="1" w:styleId="Aucunstyle">
    <w:name w:val="[Aucun style]"/>
    <w:rsid w:val="002303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B51F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1FFB"/>
  </w:style>
  <w:style w:type="paragraph" w:styleId="Pieddepage">
    <w:name w:val="footer"/>
    <w:basedOn w:val="Normal"/>
    <w:link w:val="PieddepageCar"/>
    <w:uiPriority w:val="99"/>
    <w:unhideWhenUsed/>
    <w:rsid w:val="00B51F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ludovic.denis21@sfr.fr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ludovic.denis21@sfr.fr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dovic\AppData\Roaming\Microsoft\Templates\CV%20moderne%20color&#233;%20(design%20vertic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17AA435-881C-4F11-9414-A1097715B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moderne coloré (design vertical)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moderne coloré (design vertical)</vt:lpstr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moderne coloré (design vertical)</dc:title>
  <dc:subject/>
  <dc:creator/>
  <cp:keywords/>
  <dc:description/>
  <cp:lastModifiedBy/>
  <cp:revision>1</cp:revision>
  <dcterms:created xsi:type="dcterms:W3CDTF">2015-09-20T20:21:00Z</dcterms:created>
  <dcterms:modified xsi:type="dcterms:W3CDTF">2015-10-03T17:07:00Z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TC043158559991</vt:lpwstr>
  </property>
</Properties>
</file>